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77FD3" w14:textId="32C92CF1" w:rsidR="00C26431" w:rsidRDefault="00A76C2E" w:rsidP="00C26431">
      <w:pPr>
        <w:pStyle w:val="NormalWeb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1E7352F" wp14:editId="77F6CC6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4094480"/>
                <wp:effectExtent l="0" t="0" r="2540" b="1270"/>
                <wp:wrapTopAndBottom/>
                <wp:docPr id="2426" name="Group 24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4094480"/>
                          <a:chOff x="0" y="0"/>
                          <a:chExt cx="7560564" cy="4094578"/>
                        </a:xfrm>
                      </wpg:grpSpPr>
                      <wps:wsp>
                        <wps:cNvPr id="2925" name="Shape 2925"/>
                        <wps:cNvSpPr/>
                        <wps:spPr>
                          <a:xfrm>
                            <a:off x="0" y="0"/>
                            <a:ext cx="7560564" cy="1438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564" h="143891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1438910"/>
                                </a:lnTo>
                                <a:lnTo>
                                  <a:pt x="0" y="143891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26" name="Shape 2926"/>
                        <wps:cNvSpPr/>
                        <wps:spPr>
                          <a:xfrm>
                            <a:off x="0" y="1482471"/>
                            <a:ext cx="1765832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5832" h="215265">
                                <a:moveTo>
                                  <a:pt x="0" y="0"/>
                                </a:moveTo>
                                <a:lnTo>
                                  <a:pt x="1765832" y="0"/>
                                </a:lnTo>
                                <a:lnTo>
                                  <a:pt x="1765832" y="215265"/>
                                </a:lnTo>
                                <a:lnTo>
                                  <a:pt x="0" y="2152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Rectangle 8"/>
                        <wps:cNvSpPr/>
                        <wps:spPr>
                          <a:xfrm>
                            <a:off x="557784" y="1544940"/>
                            <a:ext cx="140007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BD8C01" w14:textId="77777777" w:rsidR="00B268FA" w:rsidRDefault="00DF3D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0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662940" y="1544940"/>
                            <a:ext cx="581586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35DEC" w14:textId="77777777" w:rsidR="00B268FA" w:rsidRDefault="00DF3D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0"/>
                                </w:rPr>
                                <w:t xml:space="preserve">Issue: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1094283" y="1544940"/>
                            <a:ext cx="76041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C762CA" w14:textId="217C332E" w:rsidR="00B268FA" w:rsidRDefault="00BE105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0"/>
                                </w:rPr>
                                <w:t>Oct 26</w:t>
                              </w:r>
                              <w:r w:rsidR="00603F1D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673606" y="1544940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8182E6" w14:textId="77777777" w:rsidR="00B268FA" w:rsidRDefault="00DF3D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7" name="Shape 2927"/>
                        <wps:cNvSpPr/>
                        <wps:spPr>
                          <a:xfrm>
                            <a:off x="1804543" y="1495172"/>
                            <a:ext cx="5752211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2211" h="215265">
                                <a:moveTo>
                                  <a:pt x="0" y="0"/>
                                </a:moveTo>
                                <a:lnTo>
                                  <a:pt x="5752211" y="0"/>
                                </a:lnTo>
                                <a:lnTo>
                                  <a:pt x="5752211" y="215265"/>
                                </a:lnTo>
                                <a:lnTo>
                                  <a:pt x="0" y="2152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3C1C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603371" y="411507"/>
                            <a:ext cx="3051622" cy="413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02382A" w14:textId="77777777" w:rsidR="00B268FA" w:rsidRDefault="00DF3D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52"/>
                                </w:rPr>
                                <w:t xml:space="preserve">Western Ward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897626" y="411507"/>
                            <a:ext cx="122276" cy="413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6230B4" w14:textId="77777777" w:rsidR="00B268FA" w:rsidRDefault="00DF3D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3603371" y="770950"/>
                            <a:ext cx="2222807" cy="413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592349" w14:textId="77777777" w:rsidR="00B268FA" w:rsidRDefault="00DF3D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52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5273929" y="826426"/>
                            <a:ext cx="94214" cy="3185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FF6C9A" w14:textId="77777777" w:rsidR="00B268FA" w:rsidRDefault="00DF3D9E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308801" y="181229"/>
                            <a:ext cx="2483993" cy="10816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Shape 19"/>
                        <wps:cNvSpPr/>
                        <wps:spPr>
                          <a:xfrm>
                            <a:off x="3256534" y="175387"/>
                            <a:ext cx="0" cy="11027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02741">
                                <a:moveTo>
                                  <a:pt x="0" y="0"/>
                                </a:moveTo>
                                <a:lnTo>
                                  <a:pt x="0" y="1102741"/>
                                </a:lnTo>
                              </a:path>
                            </a:pathLst>
                          </a:custGeom>
                          <a:ln w="22225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480225" y="1697736"/>
                            <a:ext cx="6498807" cy="353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8807" h="353060">
                                <a:moveTo>
                                  <a:pt x="269075" y="0"/>
                                </a:moveTo>
                                <a:lnTo>
                                  <a:pt x="6498807" y="0"/>
                                </a:lnTo>
                                <a:lnTo>
                                  <a:pt x="6498807" y="294132"/>
                                </a:lnTo>
                                <a:cubicBezTo>
                                  <a:pt x="6498807" y="326644"/>
                                  <a:pt x="6378283" y="353060"/>
                                  <a:pt x="6229694" y="353060"/>
                                </a:cubicBezTo>
                                <a:lnTo>
                                  <a:pt x="0" y="353060"/>
                                </a:lnTo>
                                <a:lnTo>
                                  <a:pt x="0" y="58801"/>
                                </a:lnTo>
                                <a:cubicBezTo>
                                  <a:pt x="0" y="26416"/>
                                  <a:pt x="120472" y="0"/>
                                  <a:pt x="2690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Rectangle 21"/>
                        <wps:cNvSpPr/>
                        <wps:spPr>
                          <a:xfrm>
                            <a:off x="571500" y="1776926"/>
                            <a:ext cx="1773454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637012" w14:textId="77777777" w:rsidR="00B268FA" w:rsidRDefault="00DF3D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>Introduction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1905254" y="1776926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81EAFB" w14:textId="77777777" w:rsidR="00B268FA" w:rsidRDefault="00DF3D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Shape 110"/>
                        <wps:cNvSpPr/>
                        <wps:spPr>
                          <a:xfrm>
                            <a:off x="480225" y="3730371"/>
                            <a:ext cx="6498807" cy="3529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8807" h="352933">
                                <a:moveTo>
                                  <a:pt x="269075" y="0"/>
                                </a:moveTo>
                                <a:lnTo>
                                  <a:pt x="6498807" y="0"/>
                                </a:lnTo>
                                <a:lnTo>
                                  <a:pt x="6498807" y="294132"/>
                                </a:lnTo>
                                <a:cubicBezTo>
                                  <a:pt x="6498807" y="326644"/>
                                  <a:pt x="6378283" y="352933"/>
                                  <a:pt x="6229694" y="352933"/>
                                </a:cubicBezTo>
                                <a:lnTo>
                                  <a:pt x="0" y="352933"/>
                                </a:lnTo>
                                <a:lnTo>
                                  <a:pt x="0" y="58801"/>
                                </a:lnTo>
                                <a:cubicBezTo>
                                  <a:pt x="0" y="26289"/>
                                  <a:pt x="120472" y="0"/>
                                  <a:pt x="2690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571500" y="3808800"/>
                            <a:ext cx="144813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F2D958" w14:textId="77777777" w:rsidR="00B268FA" w:rsidRDefault="00DF3D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 xml:space="preserve">#YouSaid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659890" y="3808800"/>
                            <a:ext cx="101245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C299F5" w14:textId="77777777" w:rsidR="00B268FA" w:rsidRDefault="00DF3D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1736090" y="3808800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A07ADC" w14:textId="77777777" w:rsidR="00B268FA" w:rsidRDefault="00DF3D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1800098" y="3808800"/>
                            <a:ext cx="2919069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0074D6" w14:textId="77777777" w:rsidR="00B268FA" w:rsidRDefault="00DF3D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>What matters to you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3996563" y="3808800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FBFA48" w14:textId="77777777" w:rsidR="00B268FA" w:rsidRDefault="00DF3D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3700907" y="2180717"/>
                            <a:ext cx="1358997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4DE15E" w14:textId="77777777" w:rsidR="00B268FA" w:rsidRDefault="00DF3D9E">
                              <w:r>
                                <w:rPr>
                                  <w:sz w:val="20"/>
                                </w:rPr>
                                <w:t xml:space="preserve">PS Simon WALTERS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4725289" y="2180717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A7BDE" w14:textId="77777777" w:rsidR="00B268FA" w:rsidRDefault="00DF3D9E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3700907" y="2441322"/>
                            <a:ext cx="1240728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6ED97C" w14:textId="77777777" w:rsidR="00B268FA" w:rsidRDefault="00DF3D9E">
                              <w:r>
                                <w:rPr>
                                  <w:sz w:val="20"/>
                                </w:rPr>
                                <w:t xml:space="preserve">PC Dave MARTIN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4635373" y="2441322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00FFA0" w14:textId="77777777" w:rsidR="00B268FA" w:rsidRDefault="00DF3D9E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3700907" y="2701925"/>
                            <a:ext cx="1427805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C1B578" w14:textId="161B380C" w:rsidR="00B268FA" w:rsidRDefault="00DF3D9E">
                              <w:r>
                                <w:rPr>
                                  <w:sz w:val="20"/>
                                </w:rPr>
                                <w:t xml:space="preserve">PC </w:t>
                              </w:r>
                              <w:r w:rsidR="00E52398">
                                <w:rPr>
                                  <w:sz w:val="20"/>
                                </w:rPr>
                                <w:t>Callum J</w:t>
                              </w:r>
                              <w:r w:rsidR="009914B2">
                                <w:rPr>
                                  <w:sz w:val="20"/>
                                </w:rPr>
                                <w:t>OHNSTON</w:t>
                              </w:r>
                              <w:r w:rsidR="00E52398"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4775581" y="2701925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78342" w14:textId="77777777" w:rsidR="00B268FA" w:rsidRDefault="00DF3D9E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3700907" y="2962529"/>
                            <a:ext cx="1401056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2AB70F" w14:textId="77777777" w:rsidR="00B268FA" w:rsidRDefault="00DF3D9E">
                              <w:r>
                                <w:rPr>
                                  <w:sz w:val="20"/>
                                </w:rPr>
                                <w:t xml:space="preserve">PC Georgia POWELL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4755769" y="2962529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4D3145" w14:textId="77777777" w:rsidR="00B268FA" w:rsidRDefault="00DF3D9E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3700907" y="3223134"/>
                            <a:ext cx="1016809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9F0BD5" w14:textId="77777777" w:rsidR="00B268FA" w:rsidRDefault="00DF3D9E">
                              <w:r>
                                <w:rPr>
                                  <w:sz w:val="20"/>
                                </w:rPr>
                                <w:t>PC Lee FLAVILL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4467733" y="3223134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5C9AA5" w14:textId="77777777" w:rsidR="00B268FA" w:rsidRDefault="00DF3D9E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5287645" y="2208149"/>
                            <a:ext cx="1146349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7DC431" w14:textId="77777777" w:rsidR="00B268FA" w:rsidRDefault="00DF3D9E">
                              <w:r>
                                <w:rPr>
                                  <w:sz w:val="20"/>
                                </w:rPr>
                                <w:t>PC Alex ALDRICH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6152134" y="2208149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97D840" w14:textId="77777777" w:rsidR="00B268FA" w:rsidRDefault="00DF3D9E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5287645" y="2468753"/>
                            <a:ext cx="1205063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6C2305" w14:textId="77777777" w:rsidR="00B268FA" w:rsidRDefault="00DF3D9E">
                              <w:r>
                                <w:rPr>
                                  <w:sz w:val="20"/>
                                </w:rPr>
                                <w:t>PCSO Pete SMITH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6196330" y="2468753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E0C84B" w14:textId="77777777" w:rsidR="00B268FA" w:rsidRDefault="00DF3D9E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5287645" y="2729358"/>
                            <a:ext cx="714660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DDFAF9" w14:textId="77777777" w:rsidR="00B268FA" w:rsidRDefault="00DF3D9E">
                              <w:r>
                                <w:rPr>
                                  <w:sz w:val="20"/>
                                </w:rPr>
                                <w:t>PCSO Sally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5827141" y="2729358"/>
                            <a:ext cx="51480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E9EFF3" w14:textId="77777777" w:rsidR="00B268FA" w:rsidRDefault="00DF3D9E">
                              <w:r>
                                <w:rPr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5866765" y="2729358"/>
                            <a:ext cx="972058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988442" w14:textId="77777777" w:rsidR="00B268FA" w:rsidRDefault="00DF3D9E">
                              <w:r>
                                <w:rPr>
                                  <w:sz w:val="20"/>
                                </w:rPr>
                                <w:t>Ann MORGAN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6598666" y="2729358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D95CD4" w14:textId="77777777" w:rsidR="00B268FA" w:rsidRDefault="00DF3D9E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5287645" y="2989961"/>
                            <a:ext cx="1250150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D9D756" w14:textId="77777777" w:rsidR="00B268FA" w:rsidRDefault="00DF3D9E">
                              <w:r>
                                <w:rPr>
                                  <w:sz w:val="20"/>
                                </w:rPr>
                                <w:t>PCSO Sabra BABAI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6229858" y="2989961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64AD7D" w14:textId="77777777" w:rsidR="00B268FA" w:rsidRDefault="00DF3D9E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E7352F" id="Group 2426" o:spid="_x0000_s1026" style="position:absolute;margin-left:0;margin-top:0;width:595.3pt;height:322.4pt;z-index:251658240;mso-position-horizontal-relative:page;mso-position-vertical-relative:page;mso-height-relative:margin" coordsize="75605,409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">
                <v:shape id="Shape 2925" o:spid="_x0000_s1027" style="position:absolute;width:75605;height:14389;visibility:visible;mso-wrap-style:square;v-text-anchor:top" coordsize="7560564,1438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" path="m,l7560564,r,1438910l,1438910,,e" fillcolor="#003057" stroked="f" strokeweight="0">
                  <v:stroke miterlimit="83231f" joinstyle="miter"/>
                  <v:path arrowok="t" textboxrect="0,0,7560564,1438910"/>
                </v:shape>
                <v:shape id="Shape 2926" o:spid="_x0000_s1028" style="position:absolute;top:14824;width:17658;height:2153;visibility:visible;mso-wrap-style:square;v-text-anchor:top" coordsize="1765832,215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" path="m,l1765832,r,215265l,215265,,e" fillcolor="#003057" stroked="f" strokeweight="0">
                  <v:stroke miterlimit="83231f" joinstyle="miter"/>
                  <v:path arrowok="t" textboxrect="0,0,1765832,215265"/>
                </v:shape>
                <v:rect id="Rectangle 8" o:spid="_x0000_s1029" style="position:absolute;left:5577;top:15449;width:1400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06BD8C01" w14:textId="77777777" w:rsidR="00B268FA" w:rsidRDefault="00DF3D9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0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9" o:spid="_x0000_s1030" style="position:absolute;left:6629;top:15449;width:5816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04935DEC" w14:textId="77777777" w:rsidR="00B268FA" w:rsidRDefault="00DF3D9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0"/>
                          </w:rPr>
                          <w:t xml:space="preserve">Issue:  </w:t>
                        </w:r>
                      </w:p>
                    </w:txbxContent>
                  </v:textbox>
                </v:rect>
                <v:rect id="Rectangle 10" o:spid="_x0000_s1031" style="position:absolute;left:10942;top:15449;width:7605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63C762CA" w14:textId="217C332E" w:rsidR="00B268FA" w:rsidRDefault="00BE1057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0"/>
                          </w:rPr>
                          <w:t>Oct 26</w:t>
                        </w:r>
                        <w:r w:rsidR="00603F1D">
                          <w:rPr>
                            <w:rFonts w:ascii="Arial" w:eastAsia="Arial" w:hAnsi="Arial" w:cs="Arial"/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2" style="position:absolute;left:16736;top:15449;width:467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0A8182E6" w14:textId="77777777" w:rsidR="00B268FA" w:rsidRDefault="00DF3D9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927" o:spid="_x0000_s1033" style="position:absolute;left:18045;top:14951;width:57522;height:2153;visibility:visible;mso-wrap-style:square;v-text-anchor:top" coordsize="5752211,215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" path="m,l5752211,r,215265l,215265,,e" fillcolor="#b3c1cd" stroked="f" strokeweight="0">
                  <v:stroke miterlimit="83231f" joinstyle="miter"/>
                  <v:path arrowok="t" textboxrect="0,0,5752211,215265"/>
                </v:shape>
                <v:rect id="Rectangle 13" o:spid="_x0000_s1034" style="position:absolute;left:36033;top:4115;width:30516;height:4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5602382A" w14:textId="77777777" w:rsidR="00B268FA" w:rsidRDefault="00DF3D9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52"/>
                          </w:rPr>
                          <w:t xml:space="preserve">Western Ward </w:t>
                        </w:r>
                      </w:p>
                    </w:txbxContent>
                  </v:textbox>
                </v:rect>
                <v:rect id="Rectangle 14" o:spid="_x0000_s1035" style="position:absolute;left:58976;top:4115;width:1223;height:4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3C6230B4" w14:textId="77777777" w:rsidR="00B268FA" w:rsidRDefault="00DF3D9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o:spid="_x0000_s1036" style="position:absolute;left:36033;top:7709;width:22228;height:4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15592349" w14:textId="77777777" w:rsidR="00B268FA" w:rsidRDefault="00DF3D9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52"/>
                          </w:rPr>
                          <w:t>Newsletter</w:t>
                        </w:r>
                      </w:p>
                    </w:txbxContent>
                  </v:textbox>
                </v:rect>
                <v:rect id="Rectangle 16" o:spid="_x0000_s1037" style="position:absolute;left:52739;top:8264;width:942;height:3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24FF6C9A" w14:textId="77777777" w:rsidR="00B268FA" w:rsidRDefault="00DF3D9E">
                        <w:r>
                          <w:rPr>
                            <w:rFonts w:ascii="Arial" w:eastAsia="Arial" w:hAnsi="Arial" w:cs="Arial"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38" type="#_x0000_t75" style="position:absolute;left:3088;top:1812;width:24839;height:10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">
                  <v:imagedata r:id="rId7" o:title=""/>
                </v:shape>
                <v:shape id="Shape 19" o:spid="_x0000_s1039" style="position:absolute;left:32565;top:1753;width:0;height:11028;visibility:visible;mso-wrap-style:square;v-text-anchor:top" coordsize="0,1102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" path="m,l,1102741e" filled="f" strokecolor="white" strokeweight="1.75pt">
                  <v:path arrowok="t" textboxrect="0,0,0,1102741"/>
                </v:shape>
                <v:shape id="Shape 20" o:spid="_x0000_s1040" style="position:absolute;left:4802;top:16977;width:64988;height:3530;visibility:visible;mso-wrap-style:square;v-text-anchor:top" coordsize="6498807,35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" path="m269075,l6498807,r,294132c6498807,326644,6378283,353060,6229694,353060l,353060,,58801c,26416,120472,,269075,xe" fillcolor="#003057" stroked="f" strokeweight="0">
                  <v:path arrowok="t" textboxrect="0,0,6498807,353060"/>
                </v:shape>
                <v:rect id="Rectangle 21" o:spid="_x0000_s1041" style="position:absolute;left:5715;top:17769;width:17734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7D637012" w14:textId="77777777" w:rsidR="00B268FA" w:rsidRDefault="00DF3D9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>Introduction</w:t>
                        </w:r>
                      </w:p>
                    </w:txbxContent>
                  </v:textbox>
                </v:rect>
                <v:rect id="Rectangle 22" o:spid="_x0000_s1042" style="position:absolute;left:19052;top:17769;width:84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3081EAFB" w14:textId="77777777" w:rsidR="00B268FA" w:rsidRDefault="00DF3D9E">
                        <w:r>
                          <w:rPr>
                            <w:rFonts w:ascii="Arial" w:eastAsia="Arial" w:hAnsi="Arial" w:cs="Arial"/>
                            <w:b/>
                            <w:color w:val="FF0000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10" o:spid="_x0000_s1043" style="position:absolute;left:4802;top:37303;width:64988;height:3530;visibility:visible;mso-wrap-style:square;v-text-anchor:top" coordsize="6498807,352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" path="m269075,l6498807,r,294132c6498807,326644,6378283,352933,6229694,352933l,352933,,58801c,26289,120472,,269075,xe" fillcolor="#003057" stroked="f" strokeweight="0">
                  <v:path arrowok="t" textboxrect="0,0,6498807,352933"/>
                </v:shape>
                <v:rect id="Rectangle 111" o:spid="_x0000_s1044" style="position:absolute;left:5715;top:38088;width:1448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0BF2D958" w14:textId="77777777" w:rsidR="00B268FA" w:rsidRDefault="00DF3D9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 xml:space="preserve">#YouSaid </w:t>
                        </w:r>
                      </w:p>
                    </w:txbxContent>
                  </v:textbox>
                </v:rect>
                <v:rect id="Rectangle 112" o:spid="_x0000_s1045" style="position:absolute;left:16598;top:38088;width:1013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5DC299F5" w14:textId="77777777" w:rsidR="00B268FA" w:rsidRDefault="00DF3D9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113" o:spid="_x0000_s1046" style="position:absolute;left:17360;top:38088;width:84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4AA07ADC" w14:textId="77777777" w:rsidR="00B268FA" w:rsidRDefault="00DF3D9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" o:spid="_x0000_s1047" style="position:absolute;left:18000;top:38088;width:2919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610074D6" w14:textId="77777777" w:rsidR="00B268FA" w:rsidRDefault="00DF3D9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>What matters to you</w:t>
                        </w:r>
                      </w:p>
                    </w:txbxContent>
                  </v:textbox>
                </v:rect>
                <v:rect id="Rectangle 115" o:spid="_x0000_s1048" style="position:absolute;left:39965;top:38088;width:84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32FBFA48" w14:textId="77777777" w:rsidR="00B268FA" w:rsidRDefault="00DF3D9E">
                        <w:r>
                          <w:rPr>
                            <w:rFonts w:ascii="Arial" w:eastAsia="Arial" w:hAnsi="Arial" w:cs="Arial"/>
                            <w:b/>
                            <w:color w:val="FF0000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4" o:spid="_x0000_s1049" style="position:absolute;left:37009;top:21807;width:1359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14:paraId="084DE15E" w14:textId="77777777" w:rsidR="00B268FA" w:rsidRDefault="00DF3D9E">
                        <w:r>
                          <w:rPr>
                            <w:sz w:val="20"/>
                          </w:rPr>
                          <w:t xml:space="preserve">PS Simon WALTERS </w:t>
                        </w:r>
                      </w:p>
                    </w:txbxContent>
                  </v:textbox>
                </v:rect>
                <v:rect id="Rectangle 135" o:spid="_x0000_s1050" style="position:absolute;left:47252;top:21807;width:381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14:paraId="50CA7BDE" w14:textId="77777777" w:rsidR="00B268FA" w:rsidRDefault="00DF3D9E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6" o:spid="_x0000_s1051" style="position:absolute;left:37009;top:24413;width:12407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14:paraId="026ED97C" w14:textId="77777777" w:rsidR="00B268FA" w:rsidRDefault="00DF3D9E">
                        <w:r>
                          <w:rPr>
                            <w:sz w:val="20"/>
                          </w:rPr>
                          <w:t xml:space="preserve">PC Dave MARTIN  </w:t>
                        </w:r>
                      </w:p>
                    </w:txbxContent>
                  </v:textbox>
                </v:rect>
                <v:rect id="Rectangle 137" o:spid="_x0000_s1052" style="position:absolute;left:46353;top:24413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4100FFA0" w14:textId="77777777" w:rsidR="00B268FA" w:rsidRDefault="00DF3D9E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8" o:spid="_x0000_s1053" style="position:absolute;left:37009;top:27019;width:14278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14:paraId="75C1B578" w14:textId="161B380C" w:rsidR="00B268FA" w:rsidRDefault="00DF3D9E">
                        <w:r>
                          <w:rPr>
                            <w:sz w:val="20"/>
                          </w:rPr>
                          <w:t xml:space="preserve">PC </w:t>
                        </w:r>
                        <w:r w:rsidR="00E52398">
                          <w:rPr>
                            <w:sz w:val="20"/>
                          </w:rPr>
                          <w:t>Callum J</w:t>
                        </w:r>
                        <w:r w:rsidR="009914B2">
                          <w:rPr>
                            <w:sz w:val="20"/>
                          </w:rPr>
                          <w:t>OHNSTON</w:t>
                        </w:r>
                        <w:r w:rsidR="00E52398"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9" o:spid="_x0000_s1054" style="position:absolute;left:47755;top:27019;width:381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14:paraId="0FB78342" w14:textId="77777777" w:rsidR="00B268FA" w:rsidRDefault="00DF3D9E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0" o:spid="_x0000_s1055" style="position:absolute;left:37009;top:29625;width:1401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14:paraId="5E2AB70F" w14:textId="77777777" w:rsidR="00B268FA" w:rsidRDefault="00DF3D9E">
                        <w:r>
                          <w:rPr>
                            <w:sz w:val="20"/>
                          </w:rPr>
                          <w:t xml:space="preserve">PC Georgia POWELL </w:t>
                        </w:r>
                      </w:p>
                    </w:txbxContent>
                  </v:textbox>
                </v:rect>
                <v:rect id="Rectangle 141" o:spid="_x0000_s1056" style="position:absolute;left:47557;top:29625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314D3145" w14:textId="77777777" w:rsidR="00B268FA" w:rsidRDefault="00DF3D9E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2" o:spid="_x0000_s1057" style="position:absolute;left:37009;top:32231;width:10168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5m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DGz25mwgAAANwAAAAPAAAA&#10;AAAAAAAAAAAAAAcCAABkcnMvZG93bnJldi54bWxQSwUGAAAAAAMAAwC3AAAA9gIAAAAA&#10;" filled="f" stroked="f">
                  <v:textbox inset="0,0,0,0">
                    <w:txbxContent>
                      <w:p w14:paraId="219F0BD5" w14:textId="77777777" w:rsidR="00B268FA" w:rsidRDefault="00DF3D9E">
                        <w:r>
                          <w:rPr>
                            <w:sz w:val="20"/>
                          </w:rPr>
                          <w:t>PC Lee FLAVILL</w:t>
                        </w:r>
                      </w:p>
                    </w:txbxContent>
                  </v:textbox>
                </v:rect>
                <v:rect id="Rectangle 143" o:spid="_x0000_s1058" style="position:absolute;left:44677;top:32231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215C9AA5" w14:textId="77777777" w:rsidR="00B268FA" w:rsidRDefault="00DF3D9E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4" o:spid="_x0000_s1059" style="position:absolute;left:52876;top:22081;width:11463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7D7DC431" w14:textId="77777777" w:rsidR="00B268FA" w:rsidRDefault="00DF3D9E">
                        <w:r>
                          <w:rPr>
                            <w:sz w:val="20"/>
                          </w:rPr>
                          <w:t>PC Alex ALDRICH</w:t>
                        </w:r>
                      </w:p>
                    </w:txbxContent>
                  </v:textbox>
                </v:rect>
                <v:rect id="Rectangle 145" o:spid="_x0000_s1060" style="position:absolute;left:61521;top:22081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1397D840" w14:textId="77777777" w:rsidR="00B268FA" w:rsidRDefault="00DF3D9E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6" o:spid="_x0000_s1061" style="position:absolute;left:52876;top:24687;width:12051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696C2305" w14:textId="77777777" w:rsidR="00B268FA" w:rsidRDefault="00DF3D9E">
                        <w:r>
                          <w:rPr>
                            <w:sz w:val="20"/>
                          </w:rPr>
                          <w:t>PCSO Pete SMITH</w:t>
                        </w:r>
                      </w:p>
                    </w:txbxContent>
                  </v:textbox>
                </v:rect>
                <v:rect id="Rectangle 147" o:spid="_x0000_s1062" style="position:absolute;left:61963;top:24687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2FE0C84B" w14:textId="77777777" w:rsidR="00B268FA" w:rsidRDefault="00DF3D9E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8" o:spid="_x0000_s1063" style="position:absolute;left:52876;top:27293;width:7147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49DDFAF9" w14:textId="77777777" w:rsidR="00B268FA" w:rsidRDefault="00DF3D9E">
                        <w:r>
                          <w:rPr>
                            <w:sz w:val="20"/>
                          </w:rPr>
                          <w:t>PCSO Sally</w:t>
                        </w:r>
                      </w:p>
                    </w:txbxContent>
                  </v:textbox>
                </v:rect>
                <v:rect id="Rectangle 149" o:spid="_x0000_s1064" style="position:absolute;left:58271;top:27293;width:515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56E9EFF3" w14:textId="77777777" w:rsidR="00B268FA" w:rsidRDefault="00DF3D9E">
                        <w:r>
                          <w:rPr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150" o:spid="_x0000_s1065" style="position:absolute;left:58667;top:27293;width:9721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14:paraId="13988442" w14:textId="77777777" w:rsidR="00B268FA" w:rsidRDefault="00DF3D9E">
                        <w:r>
                          <w:rPr>
                            <w:sz w:val="20"/>
                          </w:rPr>
                          <w:t>Ann MORGAN</w:t>
                        </w:r>
                      </w:p>
                    </w:txbxContent>
                  </v:textbox>
                </v:rect>
                <v:rect id="Rectangle 151" o:spid="_x0000_s1066" style="position:absolute;left:65986;top:27293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46D95CD4" w14:textId="77777777" w:rsidR="00B268FA" w:rsidRDefault="00DF3D9E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2" o:spid="_x0000_s1067" style="position:absolute;left:52876;top:29899;width:12501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55D9D756" w14:textId="77777777" w:rsidR="00B268FA" w:rsidRDefault="00DF3D9E">
                        <w:r>
                          <w:rPr>
                            <w:sz w:val="20"/>
                          </w:rPr>
                          <w:t>PCSO Sabra BABAI</w:t>
                        </w:r>
                      </w:p>
                    </w:txbxContent>
                  </v:textbox>
                </v:rect>
                <v:rect id="Rectangle 153" o:spid="_x0000_s1068" style="position:absolute;left:62298;top:29899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6A64AD7D" w14:textId="77777777" w:rsidR="00B268FA" w:rsidRDefault="00DF3D9E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6F7DEE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B2FFE8" wp14:editId="28E2A9EB">
                <wp:simplePos x="0" y="0"/>
                <wp:positionH relativeFrom="column">
                  <wp:posOffset>4728667</wp:posOffset>
                </wp:positionH>
                <wp:positionV relativeFrom="paragraph">
                  <wp:posOffset>2908300</wp:posOffset>
                </wp:positionV>
                <wp:extent cx="1016775" cy="171351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775" cy="17135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6C19E4" w14:textId="1D8BB82F" w:rsidR="006F7DEE" w:rsidRDefault="006F7DEE" w:rsidP="006F7DEE">
                            <w:r>
                              <w:rPr>
                                <w:sz w:val="20"/>
                              </w:rPr>
                              <w:t>PCSO Andy B</w:t>
                            </w:r>
                            <w:r w:rsidR="009914B2">
                              <w:rPr>
                                <w:sz w:val="20"/>
                              </w:rPr>
                              <w:t>ROWN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B2FFE8" id="Rectangle 7" o:spid="_x0000_s1069" style="position:absolute;margin-left:372.35pt;margin-top:229pt;width:80.05pt;height:13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" filled="f" stroked="f">
                <v:textbox inset="0,0,0,0">
                  <w:txbxContent>
                    <w:p w14:paraId="636C19E4" w14:textId="1D8BB82F" w:rsidR="006F7DEE" w:rsidRDefault="006F7DEE" w:rsidP="006F7DEE">
                      <w:r>
                        <w:rPr>
                          <w:sz w:val="20"/>
                        </w:rPr>
                        <w:t>PCSO Andy B</w:t>
                      </w:r>
                      <w:r w:rsidR="009914B2">
                        <w:rPr>
                          <w:sz w:val="20"/>
                        </w:rPr>
                        <w:t>ROWN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6F7DEE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D8504D" wp14:editId="6ACDE5D3">
                <wp:simplePos x="0" y="0"/>
                <wp:positionH relativeFrom="column">
                  <wp:posOffset>4737100</wp:posOffset>
                </wp:positionH>
                <wp:positionV relativeFrom="paragraph">
                  <wp:posOffset>2686050</wp:posOffset>
                </wp:positionV>
                <wp:extent cx="1016775" cy="171351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775" cy="17135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5B1C98" w14:textId="4AC7DDBC" w:rsidR="006F7DEE" w:rsidRDefault="006F7DEE" w:rsidP="006F7DEE">
                            <w:r>
                              <w:rPr>
                                <w:sz w:val="20"/>
                              </w:rPr>
                              <w:t>PCSO Grant J</w:t>
                            </w:r>
                            <w:r w:rsidR="009914B2">
                              <w:rPr>
                                <w:sz w:val="20"/>
                              </w:rPr>
                              <w:t>ARVIS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D8504D" id="Rectangle 6" o:spid="_x0000_s1070" style="position:absolute;margin-left:373pt;margin-top:211.5pt;width:80.05pt;height:13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" filled="f" stroked="f">
                <v:textbox inset="0,0,0,0">
                  <w:txbxContent>
                    <w:p w14:paraId="585B1C98" w14:textId="4AC7DDBC" w:rsidR="006F7DEE" w:rsidRDefault="006F7DEE" w:rsidP="006F7DEE">
                      <w:r>
                        <w:rPr>
                          <w:sz w:val="20"/>
                        </w:rPr>
                        <w:t>PCSO Grant J</w:t>
                      </w:r>
                      <w:r w:rsidR="009914B2">
                        <w:rPr>
                          <w:sz w:val="20"/>
                        </w:rPr>
                        <w:t>ARVIS</w:t>
                      </w:r>
                    </w:p>
                  </w:txbxContent>
                </v:textbox>
              </v:rect>
            </w:pict>
          </mc:Fallback>
        </mc:AlternateContent>
      </w:r>
      <w:r w:rsidR="00C26431">
        <w:rPr>
          <w:noProof/>
        </w:rPr>
        <w:drawing>
          <wp:anchor distT="0" distB="0" distL="114300" distR="114300" simplePos="0" relativeHeight="251661312" behindDoc="0" locked="0" layoutInCell="1" allowOverlap="1" wp14:anchorId="743B4D87" wp14:editId="221A1959">
            <wp:simplePos x="0" y="0"/>
            <wp:positionH relativeFrom="margin">
              <wp:align>left</wp:align>
            </wp:positionH>
            <wp:positionV relativeFrom="paragraph">
              <wp:posOffset>1638935</wp:posOffset>
            </wp:positionV>
            <wp:extent cx="2689225" cy="147955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411" cy="1480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3D9E">
        <w:rPr>
          <w:rFonts w:ascii="Calibri" w:eastAsia="Calibri" w:hAnsi="Calibri" w:cs="Calibri"/>
          <w:b/>
          <w:color w:val="242424"/>
        </w:rPr>
        <w:t xml:space="preserve">We have listened to </w:t>
      </w:r>
      <w:r w:rsidR="00C26431">
        <w:rPr>
          <w:rFonts w:ascii="Calibri" w:eastAsia="Calibri" w:hAnsi="Calibri" w:cs="Calibri"/>
          <w:b/>
          <w:color w:val="242424"/>
        </w:rPr>
        <w:t>you.</w:t>
      </w:r>
    </w:p>
    <w:p w14:paraId="10A2FAE2" w14:textId="77777777" w:rsidR="00B55558" w:rsidRPr="00B55558" w:rsidRDefault="00B55558" w:rsidP="00B55558">
      <w:pPr>
        <w:rPr>
          <w:rFonts w:ascii="Aptos" w:eastAsiaTheme="minorHAnsi" w:hAnsi="Aptos"/>
          <w:b/>
          <w:bCs/>
          <w:color w:val="auto"/>
          <w:sz w:val="24"/>
          <w:szCs w:val="24"/>
          <w:u w:val="single"/>
        </w:rPr>
      </w:pPr>
      <w:r w:rsidRPr="00B55558">
        <w:rPr>
          <w:b/>
          <w:bCs/>
          <w:sz w:val="24"/>
          <w:szCs w:val="24"/>
          <w:u w:val="single"/>
        </w:rPr>
        <w:t>Priority 1</w:t>
      </w:r>
    </w:p>
    <w:p w14:paraId="4ECB751C" w14:textId="77777777" w:rsidR="00214202" w:rsidRDefault="00214202" w:rsidP="00214202">
      <w:pPr>
        <w:jc w:val="both"/>
        <w:rPr>
          <w:sz w:val="24"/>
          <w:szCs w:val="24"/>
        </w:rPr>
      </w:pPr>
      <w:r w:rsidRPr="00214202">
        <w:rPr>
          <w:sz w:val="24"/>
          <w:szCs w:val="24"/>
        </w:rPr>
        <w:t xml:space="preserve">Dangerous and illegal use of vehicles around the Western Ward continue to be reported and raised as concerns by </w:t>
      </w:r>
      <w:proofErr w:type="gramStart"/>
      <w:r w:rsidRPr="00214202">
        <w:rPr>
          <w:sz w:val="24"/>
          <w:szCs w:val="24"/>
        </w:rPr>
        <w:t>local residents</w:t>
      </w:r>
      <w:proofErr w:type="gramEnd"/>
      <w:r w:rsidRPr="00214202">
        <w:rPr>
          <w:sz w:val="24"/>
          <w:szCs w:val="24"/>
        </w:rPr>
        <w:t xml:space="preserve">. Speeding, E-bikes and E-Scooters and </w:t>
      </w:r>
      <w:bookmarkStart w:id="0" w:name="_Hlk240876412"/>
      <w:r w:rsidRPr="00214202">
        <w:rPr>
          <w:sz w:val="24"/>
          <w:szCs w:val="24"/>
        </w:rPr>
        <w:t>dangerous parking outside Primary Schools have all been highlighted.</w:t>
      </w:r>
    </w:p>
    <w:bookmarkEnd w:id="0"/>
    <w:p w14:paraId="70D6F049" w14:textId="77777777" w:rsidR="00D777BB" w:rsidRDefault="00214202" w:rsidP="00790625">
      <w:pPr>
        <w:rPr>
          <w:b/>
          <w:bCs/>
          <w:sz w:val="24"/>
          <w:szCs w:val="24"/>
          <w:u w:val="single"/>
        </w:rPr>
      </w:pPr>
      <w:r w:rsidRPr="00214202">
        <w:rPr>
          <w:b/>
          <w:bCs/>
          <w:sz w:val="24"/>
          <w:szCs w:val="24"/>
          <w:u w:val="single"/>
        </w:rPr>
        <w:t xml:space="preserve">Action </w:t>
      </w:r>
    </w:p>
    <w:p w14:paraId="5FF19CA5" w14:textId="77777777" w:rsidR="00CF1F79" w:rsidRDefault="00D82CA1" w:rsidP="00CF1F79">
      <w:r>
        <w:rPr>
          <w:color w:val="1F2025"/>
          <w:sz w:val="24"/>
          <w:szCs w:val="24"/>
          <w:shd w:val="clear" w:color="auto" w:fill="FFFFFF"/>
        </w:rPr>
        <w:t xml:space="preserve">We will be still continuing to </w:t>
      </w:r>
      <w:r w:rsidR="00FE4197">
        <w:rPr>
          <w:color w:val="1F2025"/>
          <w:sz w:val="24"/>
          <w:szCs w:val="24"/>
          <w:shd w:val="clear" w:color="auto" w:fill="FFFFFF"/>
        </w:rPr>
        <w:t>target</w:t>
      </w:r>
      <w:r>
        <w:rPr>
          <w:color w:val="1F2025"/>
          <w:sz w:val="24"/>
          <w:szCs w:val="24"/>
          <w:shd w:val="clear" w:color="auto" w:fill="FFFFFF"/>
        </w:rPr>
        <w:t xml:space="preserve"> </w:t>
      </w:r>
      <w:r w:rsidR="007E7B3C">
        <w:rPr>
          <w:color w:val="1F2025"/>
          <w:sz w:val="24"/>
          <w:szCs w:val="24"/>
          <w:shd w:val="clear" w:color="auto" w:fill="FFFFFF"/>
        </w:rPr>
        <w:t xml:space="preserve">people </w:t>
      </w:r>
      <w:r w:rsidR="00FE4197">
        <w:rPr>
          <w:color w:val="1F2025"/>
          <w:sz w:val="24"/>
          <w:szCs w:val="24"/>
          <w:shd w:val="clear" w:color="auto" w:fill="FFFFFF"/>
        </w:rPr>
        <w:t xml:space="preserve">in relation to dangerous </w:t>
      </w:r>
      <w:r w:rsidR="007E7B3C">
        <w:rPr>
          <w:color w:val="1F2025"/>
          <w:sz w:val="24"/>
          <w:szCs w:val="24"/>
          <w:shd w:val="clear" w:color="auto" w:fill="FFFFFF"/>
        </w:rPr>
        <w:t xml:space="preserve">Vehicles and </w:t>
      </w:r>
      <w:r w:rsidR="006D17EF">
        <w:rPr>
          <w:color w:val="1F2025"/>
          <w:sz w:val="24"/>
          <w:szCs w:val="24"/>
          <w:shd w:val="clear" w:color="auto" w:fill="FFFFFF"/>
        </w:rPr>
        <w:t xml:space="preserve">dangerous parking, </w:t>
      </w:r>
      <w:r w:rsidR="00B54E23">
        <w:rPr>
          <w:color w:val="1F2025"/>
          <w:sz w:val="24"/>
          <w:szCs w:val="24"/>
          <w:shd w:val="clear" w:color="auto" w:fill="FFFFFF"/>
        </w:rPr>
        <w:t xml:space="preserve">Police and PCSO </w:t>
      </w:r>
      <w:r w:rsidR="00CF1F79">
        <w:rPr>
          <w:color w:val="1F2025"/>
          <w:sz w:val="24"/>
          <w:szCs w:val="24"/>
          <w:shd w:val="clear" w:color="auto" w:fill="FFFFFF"/>
        </w:rPr>
        <w:t xml:space="preserve">will be using </w:t>
      </w:r>
      <w:r w:rsidR="00CF1F79">
        <w:t>Section 59 of the Police Reform Act 2002 provides a power to stop, seize and remove a motor vehicle that is being used, or has been used, in a manner that contravenes section 3 or section 34 of the Road Traffic Act 1988 and is causing, or is likely to cause, alarm, distress or annoyance to members of the public.</w:t>
      </w:r>
    </w:p>
    <w:p w14:paraId="3C1CD048" w14:textId="77777777" w:rsidR="00214202" w:rsidRDefault="00B55558" w:rsidP="00790625">
      <w:pPr>
        <w:rPr>
          <w:b/>
          <w:bCs/>
          <w:sz w:val="24"/>
          <w:szCs w:val="24"/>
          <w:u w:val="single"/>
        </w:rPr>
      </w:pPr>
      <w:r w:rsidRPr="00B55558">
        <w:rPr>
          <w:b/>
          <w:bCs/>
          <w:sz w:val="24"/>
          <w:szCs w:val="24"/>
          <w:u w:val="single"/>
        </w:rPr>
        <w:t>Priority 2</w:t>
      </w:r>
      <w:r w:rsidR="00214202">
        <w:rPr>
          <w:b/>
          <w:bCs/>
          <w:sz w:val="24"/>
          <w:szCs w:val="24"/>
          <w:u w:val="single"/>
        </w:rPr>
        <w:t xml:space="preserve"> </w:t>
      </w:r>
    </w:p>
    <w:p w14:paraId="021495B2" w14:textId="7A61C9D4" w:rsidR="00214202" w:rsidRDefault="00214202" w:rsidP="00790625">
      <w:pPr>
        <w:rPr>
          <w:sz w:val="24"/>
          <w:szCs w:val="24"/>
        </w:rPr>
      </w:pPr>
      <w:r w:rsidRPr="00214202">
        <w:rPr>
          <w:sz w:val="24"/>
          <w:szCs w:val="24"/>
        </w:rPr>
        <w:t>Retail crime continues to be a problem for our shops across the Western ward which is causing staff to feel unsafe whilst at work.</w:t>
      </w:r>
      <w:r w:rsidR="001F05F2">
        <w:rPr>
          <w:sz w:val="24"/>
          <w:szCs w:val="24"/>
        </w:rPr>
        <w:t xml:space="preserve"> </w:t>
      </w:r>
    </w:p>
    <w:p w14:paraId="0FD38C8E" w14:textId="41C3D8EF" w:rsidR="00B9348E" w:rsidRDefault="00D271C7" w:rsidP="00790625">
      <w:pPr>
        <w:rPr>
          <w:rFonts w:ascii="Aptos" w:eastAsia="Times New Roman" w:hAnsi="Aptos"/>
          <w:sz w:val="24"/>
          <w:szCs w:val="24"/>
        </w:rPr>
      </w:pPr>
      <w:r w:rsidRPr="00B55558">
        <w:rPr>
          <w:rFonts w:ascii="Arial" w:hAnsi="Arial" w:cs="Arial"/>
          <w:b/>
          <w:bCs/>
          <w:color w:val="1F2025"/>
          <w:sz w:val="24"/>
          <w:szCs w:val="24"/>
          <w:u w:val="single"/>
          <w:shd w:val="clear" w:color="auto" w:fill="FFFFFF"/>
        </w:rPr>
        <w:t>Actions</w:t>
      </w:r>
      <w:r w:rsidR="00790625" w:rsidRPr="00B55558">
        <w:rPr>
          <w:rFonts w:ascii="Arial" w:hAnsi="Arial" w:cs="Arial"/>
          <w:b/>
          <w:bCs/>
          <w:color w:val="1F2025"/>
          <w:sz w:val="24"/>
          <w:szCs w:val="24"/>
          <w:u w:val="single"/>
          <w:shd w:val="clear" w:color="auto" w:fill="FFFFFF"/>
        </w:rPr>
        <w:t xml:space="preserve"> </w:t>
      </w:r>
    </w:p>
    <w:p w14:paraId="3201C032" w14:textId="54623DBD" w:rsidR="001F05F2" w:rsidRPr="007A2F40" w:rsidRDefault="00594070" w:rsidP="001F05F2">
      <w:pPr>
        <w:rPr>
          <w:b/>
          <w:bCs/>
          <w:sz w:val="24"/>
          <w:szCs w:val="24"/>
          <w:u w:val="single"/>
        </w:rPr>
      </w:pPr>
      <w:r>
        <w:rPr>
          <w:rFonts w:ascii="Aptos" w:eastAsia="Times New Roman" w:hAnsi="Aptos"/>
          <w:sz w:val="24"/>
          <w:szCs w:val="24"/>
        </w:rPr>
        <w:t xml:space="preserve">Shop thefts and staff feeling </w:t>
      </w:r>
      <w:r w:rsidR="00A13532">
        <w:rPr>
          <w:rFonts w:ascii="Aptos" w:eastAsia="Times New Roman" w:hAnsi="Aptos"/>
          <w:sz w:val="24"/>
          <w:szCs w:val="24"/>
        </w:rPr>
        <w:t xml:space="preserve">unsafe is still a priority and officer will still be tackling </w:t>
      </w:r>
      <w:r w:rsidR="008268AC">
        <w:rPr>
          <w:rFonts w:ascii="Aptos" w:eastAsia="Times New Roman" w:hAnsi="Aptos"/>
          <w:sz w:val="24"/>
          <w:szCs w:val="24"/>
        </w:rPr>
        <w:t>this issue with high visual p</w:t>
      </w:r>
      <w:r w:rsidR="002A2D8A">
        <w:rPr>
          <w:rFonts w:ascii="Aptos" w:eastAsia="Times New Roman" w:hAnsi="Aptos"/>
          <w:sz w:val="24"/>
          <w:szCs w:val="24"/>
        </w:rPr>
        <w:t xml:space="preserve">atrols working closely with staff </w:t>
      </w:r>
      <w:r w:rsidR="008E1807">
        <w:rPr>
          <w:rFonts w:ascii="Aptos" w:eastAsia="Times New Roman" w:hAnsi="Aptos"/>
          <w:sz w:val="24"/>
          <w:szCs w:val="24"/>
        </w:rPr>
        <w:t xml:space="preserve">gathering CCTV, taking statements and bring suspect to justice </w:t>
      </w:r>
      <w:r w:rsidR="002A2D8A">
        <w:rPr>
          <w:rFonts w:ascii="Aptos" w:eastAsia="Times New Roman" w:hAnsi="Aptos"/>
          <w:sz w:val="24"/>
          <w:szCs w:val="24"/>
        </w:rPr>
        <w:t xml:space="preserve"> </w:t>
      </w:r>
      <w:r w:rsidR="00A13532">
        <w:rPr>
          <w:rFonts w:ascii="Aptos" w:eastAsia="Times New Roman" w:hAnsi="Aptos"/>
          <w:sz w:val="24"/>
          <w:szCs w:val="24"/>
        </w:rPr>
        <w:t xml:space="preserve"> </w:t>
      </w:r>
    </w:p>
    <w:p w14:paraId="602FAA56" w14:textId="77777777" w:rsidR="00B55558" w:rsidRPr="00B55558" w:rsidRDefault="00B55558" w:rsidP="00B55558">
      <w:pPr>
        <w:rPr>
          <w:rFonts w:ascii="Aptos" w:eastAsiaTheme="minorHAnsi" w:hAnsi="Aptos"/>
          <w:b/>
          <w:bCs/>
          <w:color w:val="auto"/>
          <w:sz w:val="24"/>
          <w:szCs w:val="24"/>
          <w:u w:val="single"/>
        </w:rPr>
      </w:pPr>
      <w:r w:rsidRPr="00B55558">
        <w:rPr>
          <w:b/>
          <w:bCs/>
          <w:sz w:val="24"/>
          <w:szCs w:val="24"/>
          <w:u w:val="single"/>
        </w:rPr>
        <w:t>Priority 3</w:t>
      </w:r>
    </w:p>
    <w:p w14:paraId="61C7C1C6" w14:textId="77777777" w:rsidR="00214202" w:rsidRDefault="00214202" w:rsidP="00B55558">
      <w:pPr>
        <w:rPr>
          <w:sz w:val="24"/>
          <w:szCs w:val="24"/>
        </w:rPr>
      </w:pPr>
      <w:r w:rsidRPr="00214202">
        <w:rPr>
          <w:sz w:val="24"/>
          <w:szCs w:val="24"/>
        </w:rPr>
        <w:t xml:space="preserve">The community </w:t>
      </w:r>
      <w:proofErr w:type="gramStart"/>
      <w:r w:rsidRPr="00214202">
        <w:rPr>
          <w:sz w:val="24"/>
          <w:szCs w:val="24"/>
        </w:rPr>
        <w:t>in the area of</w:t>
      </w:r>
      <w:proofErr w:type="gramEnd"/>
      <w:r w:rsidRPr="00214202">
        <w:rPr>
          <w:sz w:val="24"/>
          <w:szCs w:val="24"/>
        </w:rPr>
        <w:t xml:space="preserve"> Styon Road, Keightley Road and Lamen Road tell us that youths are regularly causing Anti-Social Behaviour in and around the grassed Play area. Motorcycle gatherings causing excessive noise, Vandalism/damage to Property are regularly being reported.</w:t>
      </w:r>
    </w:p>
    <w:p w14:paraId="2207F38A" w14:textId="77777777" w:rsidR="00D777BB" w:rsidRDefault="00B55558" w:rsidP="00B55558">
      <w:pPr>
        <w:rPr>
          <w:rFonts w:ascii="Arial" w:hAnsi="Arial" w:cs="Arial"/>
          <w:b/>
          <w:bCs/>
          <w:color w:val="1F2025"/>
          <w:sz w:val="24"/>
          <w:szCs w:val="24"/>
          <w:u w:val="single"/>
          <w:shd w:val="clear" w:color="auto" w:fill="FFFFFF"/>
        </w:rPr>
      </w:pPr>
      <w:r w:rsidRPr="00B55558">
        <w:rPr>
          <w:rFonts w:ascii="Arial" w:hAnsi="Arial" w:cs="Arial"/>
          <w:b/>
          <w:bCs/>
          <w:color w:val="1F2025"/>
          <w:sz w:val="24"/>
          <w:szCs w:val="24"/>
          <w:u w:val="single"/>
          <w:shd w:val="clear" w:color="auto" w:fill="FFFFFF"/>
        </w:rPr>
        <w:t xml:space="preserve">Actions </w:t>
      </w:r>
    </w:p>
    <w:p w14:paraId="299963BF" w14:textId="245BE9F8" w:rsidR="00214202" w:rsidRPr="00B55558" w:rsidRDefault="00CF1F79" w:rsidP="00B55558">
      <w:pPr>
        <w:rPr>
          <w:rFonts w:ascii="Aptos" w:eastAsia="Times New Roman" w:hAnsi="Aptos"/>
          <w:sz w:val="24"/>
          <w:szCs w:val="24"/>
        </w:rPr>
      </w:pPr>
      <w:r>
        <w:rPr>
          <w:rFonts w:ascii="Aptos" w:eastAsia="Times New Roman" w:hAnsi="Aptos"/>
          <w:sz w:val="24"/>
          <w:szCs w:val="24"/>
        </w:rPr>
        <w:t xml:space="preserve">The great work that has been done in this area by </w:t>
      </w:r>
      <w:r w:rsidR="00D777BB">
        <w:rPr>
          <w:rFonts w:ascii="Aptos" w:eastAsia="Times New Roman" w:hAnsi="Aptos"/>
          <w:sz w:val="24"/>
          <w:szCs w:val="24"/>
        </w:rPr>
        <w:t xml:space="preserve">Luke Westell council ASB officer </w:t>
      </w:r>
      <w:r w:rsidR="00923D7D">
        <w:rPr>
          <w:rFonts w:ascii="Aptos" w:eastAsia="Times New Roman" w:hAnsi="Aptos"/>
          <w:sz w:val="24"/>
          <w:szCs w:val="24"/>
        </w:rPr>
        <w:t xml:space="preserve">and the beat </w:t>
      </w:r>
      <w:r>
        <w:rPr>
          <w:rFonts w:ascii="Aptos" w:eastAsia="Times New Roman" w:hAnsi="Aptos"/>
          <w:sz w:val="24"/>
          <w:szCs w:val="24"/>
        </w:rPr>
        <w:t xml:space="preserve"> </w:t>
      </w:r>
      <w:r w:rsidR="00B9348E">
        <w:rPr>
          <w:rFonts w:ascii="Aptos" w:eastAsia="Times New Roman" w:hAnsi="Aptos"/>
          <w:sz w:val="24"/>
          <w:szCs w:val="24"/>
        </w:rPr>
        <w:t xml:space="preserve"> </w:t>
      </w:r>
      <w:r w:rsidR="00923D7D">
        <w:rPr>
          <w:rFonts w:ascii="Aptos" w:eastAsia="Times New Roman" w:hAnsi="Aptos"/>
          <w:sz w:val="24"/>
          <w:szCs w:val="24"/>
        </w:rPr>
        <w:t xml:space="preserve">will continue </w:t>
      </w:r>
      <w:r w:rsidR="009031AA">
        <w:rPr>
          <w:rFonts w:ascii="Aptos" w:eastAsia="Times New Roman" w:hAnsi="Aptos"/>
          <w:sz w:val="24"/>
          <w:szCs w:val="24"/>
        </w:rPr>
        <w:t>patrol</w:t>
      </w:r>
      <w:r w:rsidR="002F1DBC">
        <w:rPr>
          <w:rFonts w:ascii="Aptos" w:eastAsia="Times New Roman" w:hAnsi="Aptos"/>
          <w:sz w:val="24"/>
          <w:szCs w:val="24"/>
        </w:rPr>
        <w:t xml:space="preserve"> the area </w:t>
      </w:r>
      <w:r w:rsidR="009031AA">
        <w:rPr>
          <w:rFonts w:ascii="Aptos" w:eastAsia="Times New Roman" w:hAnsi="Aptos"/>
          <w:sz w:val="24"/>
          <w:szCs w:val="24"/>
        </w:rPr>
        <w:t xml:space="preserve">and challenging </w:t>
      </w:r>
      <w:r w:rsidR="002F7FB2">
        <w:rPr>
          <w:rFonts w:ascii="Aptos" w:eastAsia="Times New Roman" w:hAnsi="Aptos"/>
          <w:sz w:val="24"/>
          <w:szCs w:val="24"/>
        </w:rPr>
        <w:t xml:space="preserve">any anti-social behaviour.  </w:t>
      </w:r>
    </w:p>
    <w:p w14:paraId="634D07B3" w14:textId="61D4B694" w:rsidR="00FF62CE" w:rsidRDefault="001A3178" w:rsidP="00FF62C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CD9943F" wp14:editId="44219AF0">
                <wp:extent cx="6301105" cy="351155"/>
                <wp:effectExtent l="0" t="0" r="4445" b="0"/>
                <wp:docPr id="1560619752" name="Group 15606197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1105" cy="351155"/>
                          <a:chOff x="0" y="793116"/>
                          <a:chExt cx="6543002" cy="365095"/>
                        </a:xfrm>
                      </wpg:grpSpPr>
                      <wps:wsp>
                        <wps:cNvPr id="778522889" name="Shape 217"/>
                        <wps:cNvSpPr/>
                        <wps:spPr>
                          <a:xfrm>
                            <a:off x="0" y="793116"/>
                            <a:ext cx="6543002" cy="34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3002" h="348487">
                                <a:moveTo>
                                  <a:pt x="270904" y="0"/>
                                </a:moveTo>
                                <a:lnTo>
                                  <a:pt x="6543002" y="0"/>
                                </a:lnTo>
                                <a:lnTo>
                                  <a:pt x="6543002" y="290322"/>
                                </a:lnTo>
                                <a:cubicBezTo>
                                  <a:pt x="6543002" y="322453"/>
                                  <a:pt x="6421717" y="348487"/>
                                  <a:pt x="6272112" y="348487"/>
                                </a:cubicBezTo>
                                <a:lnTo>
                                  <a:pt x="0" y="348487"/>
                                </a:lnTo>
                                <a:lnTo>
                                  <a:pt x="0" y="58038"/>
                                </a:lnTo>
                                <a:cubicBezTo>
                                  <a:pt x="0" y="26035"/>
                                  <a:pt x="121285" y="0"/>
                                  <a:pt x="2709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5788072" name="Rectangle 1185788072"/>
                        <wps:cNvSpPr/>
                        <wps:spPr>
                          <a:xfrm>
                            <a:off x="164653" y="872433"/>
                            <a:ext cx="6278797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0AA380" w14:textId="2AA14491" w:rsidR="001A3178" w:rsidRDefault="000755FE" w:rsidP="001A3178">
                              <w:pPr>
                                <w:jc w:val="both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 xml:space="preserve">Drug Dealers </w:t>
                              </w:r>
                              <w:r w:rsidR="00B56746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 xml:space="preserve">Blighting our </w:t>
                              </w:r>
                              <w:proofErr w:type="gramStart"/>
                              <w:r w:rsidR="00513A05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>communities</w:t>
                              </w:r>
                              <w:r w:rsidR="00C80D0E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 xml:space="preserve">, </w:t>
                              </w:r>
                              <w:r w:rsidR="00B56746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 xml:space="preserve"> </w:t>
                              </w:r>
                              <w:r w:rsidR="00C80D0E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>Action</w:t>
                              </w:r>
                              <w:proofErr w:type="gramEnd"/>
                              <w:r w:rsidR="00C80D0E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 xml:space="preserve"> Taken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8553961" name="Rectangle 748553961"/>
                        <wps:cNvSpPr/>
                        <wps:spPr>
                          <a:xfrm>
                            <a:off x="4092283" y="872433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FFD0E6" w14:textId="77777777" w:rsidR="001A3178" w:rsidRDefault="001A3178" w:rsidP="001A317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D9943F" id="Group 1560619752" o:spid="_x0000_s1071" style="width:496.15pt;height:27.65pt;mso-position-horizontal-relative:char;mso-position-vertical-relative:line" coordorigin=",7931" coordsize="65430,3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">
                <v:shape id="Shape 217" o:spid="_x0000_s1072" style="position:absolute;top:7931;width:65430;height:3485;visibility:visible;mso-wrap-style:square;v-text-anchor:top" coordsize="6543002,348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" path="m270904,l6543002,r,290322c6543002,322453,6421717,348487,6272112,348487l,348487,,58038c,26035,121285,,270904,xe" fillcolor="#003057" stroked="f" strokeweight="0">
                  <v:stroke miterlimit="83231f" joinstyle="miter"/>
                  <v:path arrowok="t" textboxrect="0,0,6543002,348487"/>
                </v:shape>
                <v:rect id="Rectangle 1185788072" o:spid="_x0000_s1073" style="position:absolute;left:1646;top:8724;width:62788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" filled="f" stroked="f">
                  <v:textbox inset="0,0,0,0">
                    <w:txbxContent>
                      <w:p w14:paraId="400AA380" w14:textId="2AA14491" w:rsidR="001A3178" w:rsidRDefault="000755FE" w:rsidP="001A3178">
                        <w:pPr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 xml:space="preserve">Drug Dealers </w:t>
                        </w:r>
                        <w:r w:rsidR="00B56746"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 xml:space="preserve">Blighting our </w:t>
                        </w:r>
                        <w:proofErr w:type="gramStart"/>
                        <w:r w:rsidR="00513A05"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>communities</w:t>
                        </w:r>
                        <w:r w:rsidR="00C80D0E"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 xml:space="preserve">, </w:t>
                        </w:r>
                        <w:r w:rsidR="00B56746"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 xml:space="preserve"> </w:t>
                        </w:r>
                        <w:r w:rsidR="00C80D0E"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>Action</w:t>
                        </w:r>
                        <w:proofErr w:type="gramEnd"/>
                        <w:r w:rsidR="00C80D0E"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 xml:space="preserve"> Taken </w:t>
                        </w:r>
                      </w:p>
                    </w:txbxContent>
                  </v:textbox>
                </v:rect>
                <v:rect id="Rectangle 748553961" o:spid="_x0000_s1074" style="position:absolute;left:40922;top:8724;width:84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" filled="f" stroked="f">
                  <v:textbox inset="0,0,0,0">
                    <w:txbxContent>
                      <w:p w14:paraId="74FFD0E6" w14:textId="77777777" w:rsidR="001A3178" w:rsidRDefault="001A3178" w:rsidP="001A3178">
                        <w:r>
                          <w:rPr>
                            <w:rFonts w:ascii="Arial" w:eastAsia="Arial" w:hAnsi="Arial" w:cs="Arial"/>
                            <w:b/>
                            <w:color w:val="FF0000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E089D3B" w14:textId="7578C611" w:rsidR="00180DEE" w:rsidRDefault="00AE65AB" w:rsidP="00277819">
      <w:pPr>
        <w:pStyle w:val="NormalWeb"/>
      </w:pPr>
      <w:r w:rsidRPr="006C0278">
        <w:drawing>
          <wp:anchor distT="0" distB="0" distL="114300" distR="114300" simplePos="0" relativeHeight="251743232" behindDoc="0" locked="0" layoutInCell="1" allowOverlap="1" wp14:anchorId="52C9B033" wp14:editId="50656D0B">
            <wp:simplePos x="0" y="0"/>
            <wp:positionH relativeFrom="column">
              <wp:posOffset>1038860</wp:posOffset>
            </wp:positionH>
            <wp:positionV relativeFrom="paragraph">
              <wp:posOffset>217170</wp:posOffset>
            </wp:positionV>
            <wp:extent cx="1986280" cy="2200910"/>
            <wp:effectExtent l="6985" t="0" r="1905" b="1905"/>
            <wp:wrapSquare wrapText="bothSides"/>
            <wp:docPr id="506259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259062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86280" cy="220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0EEB" w:rsidRPr="00CC67F3">
        <w:drawing>
          <wp:anchor distT="0" distB="0" distL="114300" distR="114300" simplePos="0" relativeHeight="251744256" behindDoc="0" locked="0" layoutInCell="1" allowOverlap="1" wp14:anchorId="458A407E" wp14:editId="445CF8FA">
            <wp:simplePos x="0" y="0"/>
            <wp:positionH relativeFrom="margin">
              <wp:posOffset>3432175</wp:posOffset>
            </wp:positionH>
            <wp:positionV relativeFrom="paragraph">
              <wp:posOffset>283210</wp:posOffset>
            </wp:positionV>
            <wp:extent cx="1979930" cy="2087245"/>
            <wp:effectExtent l="3492" t="0" r="4763" b="4762"/>
            <wp:wrapSquare wrapText="bothSides"/>
            <wp:docPr id="7264441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444186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79930" cy="2087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5FE254" w14:textId="75ED8524" w:rsidR="00180DEE" w:rsidRDefault="00180DEE" w:rsidP="00277819">
      <w:pPr>
        <w:pStyle w:val="NormalWeb"/>
      </w:pPr>
    </w:p>
    <w:p w14:paraId="653EA7C4" w14:textId="2ED10B94" w:rsidR="009B773E" w:rsidRDefault="009B773E" w:rsidP="00277819">
      <w:pPr>
        <w:pStyle w:val="NormalWeb"/>
      </w:pPr>
    </w:p>
    <w:p w14:paraId="188212B6" w14:textId="10E54C6E" w:rsidR="009B773E" w:rsidRDefault="009B773E" w:rsidP="00277819">
      <w:pPr>
        <w:pStyle w:val="NormalWeb"/>
      </w:pPr>
    </w:p>
    <w:p w14:paraId="1C81BEF4" w14:textId="1ABE9150" w:rsidR="009B773E" w:rsidRDefault="009B773E" w:rsidP="00277819">
      <w:pPr>
        <w:pStyle w:val="NormalWeb"/>
      </w:pPr>
    </w:p>
    <w:p w14:paraId="38B79822" w14:textId="5C8CA42A" w:rsidR="009B773E" w:rsidRDefault="009B773E" w:rsidP="00277819">
      <w:pPr>
        <w:pStyle w:val="NormalWeb"/>
      </w:pPr>
    </w:p>
    <w:p w14:paraId="13A1A578" w14:textId="77777777" w:rsidR="009B773E" w:rsidRDefault="009B773E" w:rsidP="00277819">
      <w:pPr>
        <w:pStyle w:val="NormalWeb"/>
      </w:pPr>
    </w:p>
    <w:p w14:paraId="0192C861" w14:textId="6F0651D0" w:rsidR="009B773E" w:rsidRPr="00785B21" w:rsidRDefault="00AE65AB" w:rsidP="00AE65AB">
      <w:pPr>
        <w:pStyle w:val="NormalWeb"/>
        <w:jc w:val="center"/>
        <w:rPr>
          <w:b/>
          <w:bCs/>
          <w:sz w:val="40"/>
          <w:szCs w:val="40"/>
          <w:u w:val="single"/>
        </w:rPr>
      </w:pPr>
      <w:r w:rsidRPr="00785B21">
        <w:rPr>
          <w:b/>
          <w:bCs/>
          <w:sz w:val="40"/>
          <w:szCs w:val="40"/>
          <w:u w:val="single"/>
        </w:rPr>
        <w:t xml:space="preserve">Beat Team and NPT </w:t>
      </w:r>
      <w:r w:rsidR="00EA6BD0" w:rsidRPr="00785B21">
        <w:rPr>
          <w:b/>
          <w:bCs/>
          <w:sz w:val="40"/>
          <w:szCs w:val="40"/>
          <w:u w:val="single"/>
        </w:rPr>
        <w:t xml:space="preserve">(Neighbour Hood Priority Team) </w:t>
      </w:r>
      <w:r w:rsidR="00DD5E08" w:rsidRPr="00785B21">
        <w:rPr>
          <w:b/>
          <w:bCs/>
          <w:sz w:val="40"/>
          <w:szCs w:val="40"/>
          <w:u w:val="single"/>
        </w:rPr>
        <w:t xml:space="preserve">Great work </w:t>
      </w:r>
      <w:r w:rsidR="00EA6BD0" w:rsidRPr="00785B21">
        <w:rPr>
          <w:b/>
          <w:bCs/>
          <w:sz w:val="40"/>
          <w:szCs w:val="40"/>
          <w:u w:val="single"/>
        </w:rPr>
        <w:t xml:space="preserve"> </w:t>
      </w:r>
    </w:p>
    <w:p w14:paraId="0EEED885" w14:textId="42100CA3" w:rsidR="00A21D50" w:rsidRPr="00532D3E" w:rsidRDefault="00DD5E08" w:rsidP="00513A05">
      <w:pPr>
        <w:pStyle w:val="NormalWeb"/>
        <w:jc w:val="center"/>
        <w:rPr>
          <w:b/>
          <w:bCs/>
        </w:rPr>
      </w:pPr>
      <w:r w:rsidRPr="00532D3E">
        <w:rPr>
          <w:b/>
          <w:bCs/>
        </w:rPr>
        <w:t>R</w:t>
      </w:r>
      <w:r w:rsidR="00E61E4A" w:rsidRPr="00532D3E">
        <w:rPr>
          <w:b/>
          <w:bCs/>
        </w:rPr>
        <w:t>eport f</w:t>
      </w:r>
      <w:r w:rsidR="0062208B" w:rsidRPr="00532D3E">
        <w:rPr>
          <w:b/>
          <w:bCs/>
        </w:rPr>
        <w:t xml:space="preserve">rom </w:t>
      </w:r>
      <w:r w:rsidR="00E61E4A" w:rsidRPr="00532D3E">
        <w:rPr>
          <w:b/>
          <w:bCs/>
        </w:rPr>
        <w:t>the public in relation to address dealing drugs and male on push bike who has be</w:t>
      </w:r>
      <w:r w:rsidR="00920070" w:rsidRPr="00532D3E">
        <w:rPr>
          <w:b/>
          <w:bCs/>
        </w:rPr>
        <w:t>en seen dealing on Stokeswood park close to schools and</w:t>
      </w:r>
    </w:p>
    <w:p w14:paraId="2DDDC7A3" w14:textId="0A559F39" w:rsidR="00513A05" w:rsidRPr="00532D3E" w:rsidRDefault="00A21D50" w:rsidP="000673B9">
      <w:pPr>
        <w:pStyle w:val="NormalWeb"/>
        <w:jc w:val="center"/>
        <w:rPr>
          <w:b/>
          <w:bCs/>
        </w:rPr>
      </w:pPr>
      <w:r w:rsidRPr="00532D3E">
        <w:rPr>
          <w:b/>
          <w:bCs/>
        </w:rPr>
        <w:t xml:space="preserve">On the </w:t>
      </w:r>
      <w:r w:rsidR="00513A05" w:rsidRPr="00532D3E">
        <w:rPr>
          <w:b/>
          <w:bCs/>
        </w:rPr>
        <w:t>9</w:t>
      </w:r>
      <w:r w:rsidR="00513A05" w:rsidRPr="00532D3E">
        <w:rPr>
          <w:b/>
          <w:bCs/>
          <w:vertAlign w:val="superscript"/>
        </w:rPr>
        <w:t xml:space="preserve">th </w:t>
      </w:r>
      <w:r w:rsidR="002C5B44">
        <w:rPr>
          <w:b/>
          <w:bCs/>
        </w:rPr>
        <w:t xml:space="preserve">Of </w:t>
      </w:r>
      <w:r w:rsidR="006B19F3" w:rsidRPr="00532D3E">
        <w:rPr>
          <w:b/>
          <w:bCs/>
        </w:rPr>
        <w:t xml:space="preserve">October </w:t>
      </w:r>
    </w:p>
    <w:p w14:paraId="52743FCA" w14:textId="3310115F" w:rsidR="009B773E" w:rsidRPr="00532D3E" w:rsidRDefault="00513A05" w:rsidP="000673B9">
      <w:pPr>
        <w:pStyle w:val="NormalWeb"/>
        <w:jc w:val="center"/>
        <w:rPr>
          <w:b/>
          <w:bCs/>
        </w:rPr>
      </w:pPr>
      <w:r w:rsidRPr="00532D3E">
        <w:rPr>
          <w:b/>
          <w:bCs/>
        </w:rPr>
        <w:t>T</w:t>
      </w:r>
      <w:r w:rsidR="00B64289" w:rsidRPr="00532D3E">
        <w:rPr>
          <w:b/>
          <w:bCs/>
        </w:rPr>
        <w:t xml:space="preserve">wo </w:t>
      </w:r>
      <w:r w:rsidRPr="00532D3E">
        <w:rPr>
          <w:b/>
          <w:bCs/>
        </w:rPr>
        <w:t>addresses</w:t>
      </w:r>
      <w:r w:rsidR="00B64289" w:rsidRPr="00532D3E">
        <w:rPr>
          <w:b/>
          <w:bCs/>
        </w:rPr>
        <w:t xml:space="preserve"> on</w:t>
      </w:r>
      <w:r w:rsidRPr="00532D3E">
        <w:rPr>
          <w:b/>
          <w:bCs/>
        </w:rPr>
        <w:t>e</w:t>
      </w:r>
      <w:r w:rsidR="00B64289" w:rsidRPr="00532D3E">
        <w:rPr>
          <w:b/>
          <w:bCs/>
        </w:rPr>
        <w:t xml:space="preserve"> </w:t>
      </w:r>
      <w:proofErr w:type="spellStart"/>
      <w:r w:rsidR="006B19F3" w:rsidRPr="00532D3E">
        <w:rPr>
          <w:b/>
          <w:bCs/>
        </w:rPr>
        <w:t>C</w:t>
      </w:r>
      <w:r w:rsidR="00B64289" w:rsidRPr="00532D3E">
        <w:rPr>
          <w:b/>
          <w:bCs/>
        </w:rPr>
        <w:t>ropston</w:t>
      </w:r>
      <w:proofErr w:type="spellEnd"/>
      <w:r w:rsidR="00B64289" w:rsidRPr="00532D3E">
        <w:rPr>
          <w:b/>
          <w:bCs/>
        </w:rPr>
        <w:t xml:space="preserve"> Close </w:t>
      </w:r>
      <w:r w:rsidRPr="00532D3E">
        <w:rPr>
          <w:b/>
          <w:bCs/>
        </w:rPr>
        <w:t xml:space="preserve">and one </w:t>
      </w:r>
      <w:proofErr w:type="spellStart"/>
      <w:r w:rsidR="00FA14DD" w:rsidRPr="00532D3E">
        <w:rPr>
          <w:b/>
          <w:bCs/>
        </w:rPr>
        <w:t>S</w:t>
      </w:r>
      <w:r w:rsidR="00B64289" w:rsidRPr="00532D3E">
        <w:rPr>
          <w:b/>
          <w:bCs/>
        </w:rPr>
        <w:t>ach</w:t>
      </w:r>
      <w:r w:rsidR="006B19F3" w:rsidRPr="00532D3E">
        <w:rPr>
          <w:b/>
          <w:bCs/>
        </w:rPr>
        <w:t>ev</w:t>
      </w:r>
      <w:r w:rsidR="00441879" w:rsidRPr="00532D3E">
        <w:rPr>
          <w:b/>
          <w:bCs/>
        </w:rPr>
        <w:t>eral</w:t>
      </w:r>
      <w:proofErr w:type="spellEnd"/>
      <w:r w:rsidR="00441879" w:rsidRPr="00532D3E">
        <w:rPr>
          <w:b/>
          <w:bCs/>
        </w:rPr>
        <w:t xml:space="preserve"> </w:t>
      </w:r>
      <w:r w:rsidR="00532D3E" w:rsidRPr="00532D3E">
        <w:rPr>
          <w:b/>
          <w:bCs/>
        </w:rPr>
        <w:t>Road, Police</w:t>
      </w:r>
      <w:r w:rsidR="00A15616" w:rsidRPr="00532D3E">
        <w:rPr>
          <w:b/>
          <w:bCs/>
        </w:rPr>
        <w:t xml:space="preserve"> executed Drugs warrants in relation to community intelligence 2 Male</w:t>
      </w:r>
      <w:r w:rsidR="0020763A" w:rsidRPr="00532D3E">
        <w:rPr>
          <w:b/>
          <w:bCs/>
        </w:rPr>
        <w:t>s were</w:t>
      </w:r>
      <w:r w:rsidR="008345ED" w:rsidRPr="00532D3E">
        <w:rPr>
          <w:b/>
          <w:bCs/>
        </w:rPr>
        <w:t xml:space="preserve"> </w:t>
      </w:r>
      <w:r w:rsidR="000673B9" w:rsidRPr="00532D3E">
        <w:rPr>
          <w:b/>
          <w:bCs/>
        </w:rPr>
        <w:t>arrested in</w:t>
      </w:r>
      <w:r w:rsidR="00610018" w:rsidRPr="00532D3E">
        <w:rPr>
          <w:b/>
          <w:bCs/>
        </w:rPr>
        <w:t xml:space="preserve"> relation drugs supply offences</w:t>
      </w:r>
      <w:r w:rsidR="000673B9" w:rsidRPr="00532D3E">
        <w:rPr>
          <w:b/>
          <w:bCs/>
        </w:rPr>
        <w:t xml:space="preserve"> </w:t>
      </w:r>
      <w:r w:rsidR="00610018" w:rsidRPr="00532D3E">
        <w:rPr>
          <w:b/>
          <w:bCs/>
        </w:rPr>
        <w:t xml:space="preserve">Drugs Cash &amp; weapons were </w:t>
      </w:r>
      <w:r w:rsidR="000673B9" w:rsidRPr="00532D3E">
        <w:rPr>
          <w:b/>
          <w:bCs/>
        </w:rPr>
        <w:t>seized</w:t>
      </w:r>
      <w:r w:rsidR="00D7691B" w:rsidRPr="00532D3E">
        <w:rPr>
          <w:b/>
          <w:bCs/>
        </w:rPr>
        <w:t>,</w:t>
      </w:r>
      <w:r w:rsidR="00F935CF" w:rsidRPr="00532D3E">
        <w:rPr>
          <w:b/>
          <w:bCs/>
        </w:rPr>
        <w:t xml:space="preserve"> arrested </w:t>
      </w:r>
      <w:r w:rsidR="00FA14DD" w:rsidRPr="00532D3E">
        <w:rPr>
          <w:b/>
          <w:bCs/>
        </w:rPr>
        <w:t xml:space="preserve">suspects when handed over to CID </w:t>
      </w:r>
      <w:r w:rsidR="00D7691B" w:rsidRPr="00532D3E">
        <w:rPr>
          <w:b/>
          <w:bCs/>
        </w:rPr>
        <w:t xml:space="preserve">great work by all officers involved </w:t>
      </w:r>
    </w:p>
    <w:p w14:paraId="0EF52A3B" w14:textId="77777777" w:rsidR="002C5B44" w:rsidRDefault="000B49AE" w:rsidP="000673B9">
      <w:pPr>
        <w:pStyle w:val="NormalWeb"/>
        <w:jc w:val="center"/>
        <w:rPr>
          <w:b/>
          <w:bCs/>
        </w:rPr>
      </w:pPr>
      <w:r w:rsidRPr="002C5B44">
        <w:rPr>
          <w:b/>
          <w:bCs/>
        </w:rPr>
        <w:t xml:space="preserve">On The </w:t>
      </w:r>
      <w:r w:rsidR="002C5B44" w:rsidRPr="002C5B44">
        <w:rPr>
          <w:b/>
          <w:bCs/>
        </w:rPr>
        <w:t>24</w:t>
      </w:r>
      <w:r w:rsidR="002C5B44" w:rsidRPr="002C5B44">
        <w:rPr>
          <w:b/>
          <w:bCs/>
          <w:vertAlign w:val="superscript"/>
        </w:rPr>
        <w:t>th</w:t>
      </w:r>
      <w:r w:rsidR="002C5B44" w:rsidRPr="002C5B44">
        <w:rPr>
          <w:b/>
          <w:bCs/>
        </w:rPr>
        <w:t xml:space="preserve"> Of October</w:t>
      </w:r>
    </w:p>
    <w:p w14:paraId="1BA8917D" w14:textId="25DCFFAF" w:rsidR="00532D3E" w:rsidRPr="002C5B44" w:rsidRDefault="002C5B44" w:rsidP="000673B9">
      <w:pPr>
        <w:pStyle w:val="NormalWeb"/>
        <w:jc w:val="center"/>
        <w:rPr>
          <w:b/>
          <w:bCs/>
        </w:rPr>
      </w:pPr>
      <w:r>
        <w:rPr>
          <w:b/>
          <w:bCs/>
        </w:rPr>
        <w:t xml:space="preserve">After </w:t>
      </w:r>
      <w:r w:rsidR="00BD06F8">
        <w:rPr>
          <w:b/>
          <w:bCs/>
        </w:rPr>
        <w:t xml:space="preserve">numerous reports from the </w:t>
      </w:r>
      <w:r w:rsidR="0016056B">
        <w:rPr>
          <w:b/>
          <w:bCs/>
        </w:rPr>
        <w:t>public</w:t>
      </w:r>
      <w:r w:rsidR="00BD06F8">
        <w:rPr>
          <w:b/>
          <w:bCs/>
        </w:rPr>
        <w:t xml:space="preserve"> re </w:t>
      </w:r>
      <w:r w:rsidR="0016056B">
        <w:rPr>
          <w:b/>
          <w:bCs/>
        </w:rPr>
        <w:t xml:space="preserve">unknown male dealer in and around </w:t>
      </w:r>
      <w:r w:rsidR="00BE1057">
        <w:rPr>
          <w:b/>
          <w:bCs/>
        </w:rPr>
        <w:t>comet Close and stokes wood Park</w:t>
      </w:r>
      <w:r w:rsidR="00B606AA">
        <w:rPr>
          <w:b/>
          <w:bCs/>
        </w:rPr>
        <w:t>,</w:t>
      </w:r>
      <w:r w:rsidR="002C1BE0">
        <w:rPr>
          <w:b/>
          <w:bCs/>
        </w:rPr>
        <w:t xml:space="preserve"> </w:t>
      </w:r>
      <w:r w:rsidR="00BA0DBE">
        <w:rPr>
          <w:b/>
          <w:bCs/>
        </w:rPr>
        <w:t xml:space="preserve">Beat </w:t>
      </w:r>
      <w:r w:rsidR="00B606AA">
        <w:rPr>
          <w:b/>
          <w:bCs/>
        </w:rPr>
        <w:t xml:space="preserve">Team &amp; NPT </w:t>
      </w:r>
      <w:r w:rsidR="008E4683">
        <w:rPr>
          <w:b/>
          <w:bCs/>
        </w:rPr>
        <w:t xml:space="preserve">officer developed intel identify and detained a male close to Pindar </w:t>
      </w:r>
      <w:r w:rsidR="00A63640">
        <w:rPr>
          <w:b/>
          <w:bCs/>
        </w:rPr>
        <w:t>Road</w:t>
      </w:r>
      <w:r w:rsidR="008E4683">
        <w:rPr>
          <w:b/>
          <w:bCs/>
        </w:rPr>
        <w:t>.</w:t>
      </w:r>
      <w:r w:rsidR="00A63640">
        <w:rPr>
          <w:b/>
          <w:bCs/>
        </w:rPr>
        <w:t xml:space="preserve"> </w:t>
      </w:r>
      <w:r w:rsidR="00982747">
        <w:rPr>
          <w:b/>
          <w:bCs/>
        </w:rPr>
        <w:t xml:space="preserve">After a Section 18 </w:t>
      </w:r>
      <w:r w:rsidR="00534D54">
        <w:rPr>
          <w:b/>
          <w:bCs/>
        </w:rPr>
        <w:t>completed</w:t>
      </w:r>
      <w:r w:rsidR="00982747">
        <w:rPr>
          <w:b/>
          <w:bCs/>
        </w:rPr>
        <w:t xml:space="preserve"> </w:t>
      </w:r>
      <w:r w:rsidR="00534D54">
        <w:rPr>
          <w:b/>
          <w:bCs/>
        </w:rPr>
        <w:t xml:space="preserve">and a quantity of Class A </w:t>
      </w:r>
      <w:r w:rsidR="00E4310F">
        <w:rPr>
          <w:b/>
          <w:bCs/>
        </w:rPr>
        <w:t xml:space="preserve">Drugs were located </w:t>
      </w:r>
      <w:r w:rsidR="00982747">
        <w:rPr>
          <w:b/>
          <w:bCs/>
        </w:rPr>
        <w:t xml:space="preserve"> </w:t>
      </w:r>
      <w:r w:rsidR="008E4683">
        <w:rPr>
          <w:b/>
          <w:bCs/>
        </w:rPr>
        <w:t xml:space="preserve">  </w:t>
      </w:r>
    </w:p>
    <w:p w14:paraId="28027271" w14:textId="358B5449" w:rsidR="009B773E" w:rsidRPr="0031416E" w:rsidRDefault="00FB35E6" w:rsidP="00DF6247">
      <w:pPr>
        <w:pStyle w:val="NormalWeb"/>
        <w:jc w:val="center"/>
        <w:rPr>
          <w:b/>
          <w:bCs/>
        </w:rPr>
      </w:pPr>
      <w:r w:rsidRPr="0031416E">
        <w:rPr>
          <w:b/>
          <w:bCs/>
        </w:rPr>
        <w:t>If you have any information that could prevent crime</w:t>
      </w:r>
      <w:r w:rsidR="0031416E">
        <w:rPr>
          <w:b/>
          <w:bCs/>
        </w:rPr>
        <w:t xml:space="preserve">, or protect victims of Crime, </w:t>
      </w:r>
      <w:r w:rsidR="00703E49">
        <w:rPr>
          <w:b/>
          <w:bCs/>
        </w:rPr>
        <w:t xml:space="preserve">please </w:t>
      </w:r>
      <w:r w:rsidR="00703E49" w:rsidRPr="0031416E">
        <w:rPr>
          <w:b/>
          <w:bCs/>
        </w:rPr>
        <w:t>contact</w:t>
      </w:r>
      <w:r w:rsidR="00BC5F1B" w:rsidRPr="0031416E">
        <w:rPr>
          <w:b/>
          <w:bCs/>
        </w:rPr>
        <w:t xml:space="preserve"> you beat team in person or via </w:t>
      </w:r>
      <w:r w:rsidR="0031416E" w:rsidRPr="0031416E">
        <w:rPr>
          <w:b/>
          <w:bCs/>
        </w:rPr>
        <w:t>101</w:t>
      </w:r>
      <w:r w:rsidR="0031416E">
        <w:rPr>
          <w:b/>
          <w:bCs/>
        </w:rPr>
        <w:t>.</w:t>
      </w:r>
      <w:r w:rsidR="0031416E" w:rsidRPr="0031416E">
        <w:rPr>
          <w:b/>
          <w:bCs/>
        </w:rPr>
        <w:t xml:space="preserve"> </w:t>
      </w:r>
    </w:p>
    <w:p w14:paraId="09981355" w14:textId="1921851D" w:rsidR="00AE5918" w:rsidRDefault="008A40BF" w:rsidP="00277819">
      <w:pPr>
        <w:pStyle w:val="NormalWeb"/>
        <w:rPr>
          <w:b/>
          <w:bCs/>
        </w:rPr>
      </w:pPr>
      <w:r w:rsidRPr="00CF426F">
        <w:rPr>
          <w:b/>
          <w:bCs/>
          <w:noProof/>
        </w:rPr>
        <w:drawing>
          <wp:anchor distT="0" distB="0" distL="114300" distR="114300" simplePos="0" relativeHeight="251728896" behindDoc="0" locked="0" layoutInCell="1" allowOverlap="1" wp14:anchorId="6C66C52C" wp14:editId="236C5D9B">
            <wp:simplePos x="0" y="0"/>
            <wp:positionH relativeFrom="column">
              <wp:posOffset>2769150</wp:posOffset>
            </wp:positionH>
            <wp:positionV relativeFrom="paragraph">
              <wp:posOffset>5032</wp:posOffset>
            </wp:positionV>
            <wp:extent cx="3286584" cy="1190791"/>
            <wp:effectExtent l="0" t="0" r="9525" b="9525"/>
            <wp:wrapSquare wrapText="bothSides"/>
            <wp:docPr id="2249952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995254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584" cy="11907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918">
        <w:rPr>
          <w:b/>
          <w:bCs/>
        </w:rPr>
        <w:t xml:space="preserve">Or contact Crimestoppers on </w:t>
      </w:r>
    </w:p>
    <w:p w14:paraId="32E53715" w14:textId="1DBDA51E" w:rsidR="00FA5047" w:rsidRDefault="00FA5047" w:rsidP="00277819">
      <w:pPr>
        <w:pStyle w:val="NormalWeb"/>
        <w:rPr>
          <w:b/>
          <w:bCs/>
        </w:rPr>
      </w:pPr>
    </w:p>
    <w:p w14:paraId="06E8CFF4" w14:textId="385E6A51" w:rsidR="00FA5047" w:rsidRDefault="00FA5047" w:rsidP="00277819">
      <w:pPr>
        <w:pStyle w:val="NormalWeb"/>
        <w:rPr>
          <w:b/>
          <w:bCs/>
        </w:rPr>
      </w:pPr>
    </w:p>
    <w:p w14:paraId="18584135" w14:textId="2DFD87D3" w:rsidR="008D3E51" w:rsidRPr="00F433CA" w:rsidRDefault="008D3E51" w:rsidP="008D3E51">
      <w:pPr>
        <w:pStyle w:val="NormalWeb"/>
        <w:jc w:val="center"/>
        <w:rPr>
          <w:b/>
          <w:bCs/>
          <w:sz w:val="32"/>
          <w:szCs w:val="32"/>
          <w:u w:val="single"/>
        </w:rPr>
      </w:pPr>
      <w:r w:rsidRPr="00F433CA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735040" behindDoc="0" locked="0" layoutInCell="1" allowOverlap="1" wp14:anchorId="7EC049AE" wp14:editId="40B69E13">
            <wp:simplePos x="0" y="0"/>
            <wp:positionH relativeFrom="margin">
              <wp:posOffset>58051</wp:posOffset>
            </wp:positionH>
            <wp:positionV relativeFrom="paragraph">
              <wp:posOffset>63120</wp:posOffset>
            </wp:positionV>
            <wp:extent cx="2276475" cy="1517015"/>
            <wp:effectExtent l="0" t="0" r="9525" b="6985"/>
            <wp:wrapSquare wrapText="bothSides"/>
            <wp:docPr id="202115983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1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33CA">
        <w:rPr>
          <w:b/>
          <w:bCs/>
          <w:sz w:val="32"/>
          <w:szCs w:val="32"/>
          <w:u w:val="single"/>
        </w:rPr>
        <w:t>Crime &amp; ASB You could lose your property</w:t>
      </w:r>
    </w:p>
    <w:p w14:paraId="738DD753" w14:textId="36E61BC2" w:rsidR="002728E1" w:rsidRDefault="00B97CA1" w:rsidP="008D3E51">
      <w:pPr>
        <w:pStyle w:val="NormalWeb"/>
        <w:jc w:val="center"/>
        <w:rPr>
          <w:b/>
          <w:bCs/>
        </w:rPr>
      </w:pPr>
      <w:r>
        <w:rPr>
          <w:b/>
          <w:bCs/>
        </w:rPr>
        <w:t xml:space="preserve">Police, Council &amp; Housing association are not </w:t>
      </w:r>
      <w:r w:rsidR="00E8296C">
        <w:rPr>
          <w:b/>
          <w:bCs/>
        </w:rPr>
        <w:t xml:space="preserve">afraid to taken Positive </w:t>
      </w:r>
      <w:r w:rsidR="007F45A3">
        <w:rPr>
          <w:b/>
          <w:bCs/>
        </w:rPr>
        <w:t xml:space="preserve">action </w:t>
      </w:r>
      <w:r w:rsidR="00E8296C">
        <w:rPr>
          <w:b/>
          <w:bCs/>
        </w:rPr>
        <w:t xml:space="preserve">and </w:t>
      </w:r>
      <w:r w:rsidR="002728E1" w:rsidRPr="002728E1">
        <w:rPr>
          <w:b/>
          <w:bCs/>
        </w:rPr>
        <w:t>taken full possession</w:t>
      </w:r>
      <w:r w:rsidR="00E8296C">
        <w:rPr>
          <w:b/>
          <w:bCs/>
        </w:rPr>
        <w:t xml:space="preserve"> of those who use </w:t>
      </w:r>
      <w:r w:rsidR="00295404">
        <w:rPr>
          <w:b/>
          <w:bCs/>
        </w:rPr>
        <w:t>their property</w:t>
      </w:r>
      <w:r w:rsidR="007F45A3">
        <w:rPr>
          <w:b/>
          <w:bCs/>
        </w:rPr>
        <w:t xml:space="preserve"> in relation to Crime and ASB </w:t>
      </w:r>
      <w:r w:rsidR="00295404">
        <w:rPr>
          <w:b/>
          <w:bCs/>
        </w:rPr>
        <w:t xml:space="preserve"> </w:t>
      </w:r>
    </w:p>
    <w:p w14:paraId="5673C78F" w14:textId="14430374" w:rsidR="00904C76" w:rsidRPr="002728E1" w:rsidRDefault="007F45A3" w:rsidP="008D3E51">
      <w:pPr>
        <w:pStyle w:val="NormalWeb"/>
        <w:jc w:val="center"/>
        <w:rPr>
          <w:b/>
          <w:bCs/>
        </w:rPr>
      </w:pPr>
      <w:r>
        <w:rPr>
          <w:b/>
          <w:bCs/>
        </w:rPr>
        <w:t xml:space="preserve">This is part of an </w:t>
      </w:r>
      <w:r w:rsidR="000C446D">
        <w:rPr>
          <w:b/>
          <w:bCs/>
        </w:rPr>
        <w:t xml:space="preserve">incremental approach to tackle crime and ASB </w:t>
      </w:r>
    </w:p>
    <w:p w14:paraId="238A8D61" w14:textId="40DA4C80" w:rsidR="002728E1" w:rsidRPr="002728E1" w:rsidRDefault="002728E1" w:rsidP="002728E1">
      <w:pPr>
        <w:pStyle w:val="NormalWeb"/>
        <w:rPr>
          <w:b/>
          <w:bCs/>
        </w:rPr>
      </w:pPr>
    </w:p>
    <w:p w14:paraId="313D2110" w14:textId="57390E84" w:rsidR="00B268FA" w:rsidRDefault="00552A00" w:rsidP="00F238FF">
      <w:pPr>
        <w:pStyle w:val="NormalWeb"/>
      </w:pPr>
      <w:r>
        <w:rPr>
          <w:b/>
          <w:bCs/>
        </w:rPr>
        <w:lastRenderedPageBreak/>
        <w:t xml:space="preserve"> </w:t>
      </w:r>
      <w:r w:rsidR="00DF3D9E">
        <w:rPr>
          <w:noProof/>
        </w:rPr>
        <mc:AlternateContent>
          <mc:Choice Requires="wpg">
            <w:drawing>
              <wp:inline distT="0" distB="0" distL="0" distR="0" wp14:anchorId="6EF8548E" wp14:editId="655752E6">
                <wp:extent cx="6543002" cy="538650"/>
                <wp:effectExtent l="0" t="0" r="0" b="0"/>
                <wp:docPr id="2747" name="Group 27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3002" cy="538650"/>
                          <a:chOff x="0" y="793116"/>
                          <a:chExt cx="6543002" cy="365095"/>
                        </a:xfrm>
                      </wpg:grpSpPr>
                      <wps:wsp>
                        <wps:cNvPr id="217" name="Shape 217"/>
                        <wps:cNvSpPr/>
                        <wps:spPr>
                          <a:xfrm>
                            <a:off x="0" y="793116"/>
                            <a:ext cx="6543002" cy="34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3002" h="348487">
                                <a:moveTo>
                                  <a:pt x="270904" y="0"/>
                                </a:moveTo>
                                <a:lnTo>
                                  <a:pt x="6543002" y="0"/>
                                </a:lnTo>
                                <a:lnTo>
                                  <a:pt x="6543002" y="290322"/>
                                </a:lnTo>
                                <a:cubicBezTo>
                                  <a:pt x="6543002" y="322453"/>
                                  <a:pt x="6421717" y="348487"/>
                                  <a:pt x="6272112" y="348487"/>
                                </a:cubicBezTo>
                                <a:lnTo>
                                  <a:pt x="0" y="348487"/>
                                </a:lnTo>
                                <a:lnTo>
                                  <a:pt x="0" y="58038"/>
                                </a:lnTo>
                                <a:cubicBezTo>
                                  <a:pt x="0" y="26035"/>
                                  <a:pt x="121285" y="0"/>
                                  <a:pt x="2709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90894" y="872433"/>
                            <a:ext cx="5317625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085AB3" w14:textId="3771539B" w:rsidR="00B268FA" w:rsidRDefault="00DF3D9E" w:rsidP="00580B93">
                              <w:pPr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 xml:space="preserve">Upcoming </w:t>
                              </w:r>
                              <w:r w:rsidR="00FA1524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 xml:space="preserve">beat event </w:t>
                              </w:r>
                              <w:r w:rsidR="002B3D22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 xml:space="preserve">Activities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" name="Rectangle 219"/>
                        <wps:cNvSpPr/>
                        <wps:spPr>
                          <a:xfrm>
                            <a:off x="4092283" y="872433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5145A3" w14:textId="77777777" w:rsidR="00B268FA" w:rsidRDefault="00DF3D9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F8548E" id="Group 2747" o:spid="_x0000_s1075" style="width:515.2pt;height:42.4pt;mso-position-horizontal-relative:char;mso-position-vertical-relative:line" coordorigin=",7931" coordsize="65430,3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">
                <v:shape id="Shape 217" o:spid="_x0000_s1076" style="position:absolute;top:7931;width:65430;height:3485;visibility:visible;mso-wrap-style:square;v-text-anchor:top" coordsize="6543002,348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" path="m270904,l6543002,r,290322c6543002,322453,6421717,348487,6272112,348487l,348487,,58038c,26035,121285,,270904,xe" fillcolor="#003057" stroked="f" strokeweight="0">
                  <v:stroke miterlimit="83231f" joinstyle="miter"/>
                  <v:path arrowok="t" textboxrect="0,0,6543002,348487"/>
                </v:shape>
                <v:rect id="Rectangle 218" o:spid="_x0000_s1077" style="position:absolute;left:908;top:8724;width:53177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ft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" filled="f" stroked="f">
                  <v:textbox inset="0,0,0,0">
                    <w:txbxContent>
                      <w:p w14:paraId="42085AB3" w14:textId="3771539B" w:rsidR="00B268FA" w:rsidRDefault="00DF3D9E" w:rsidP="00580B93">
                        <w:pPr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 xml:space="preserve">Upcoming </w:t>
                        </w:r>
                        <w:r w:rsidR="00FA1524"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 xml:space="preserve">beat event </w:t>
                        </w:r>
                        <w:r w:rsidR="002B3D22"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 xml:space="preserve">Activities </w:t>
                        </w:r>
                      </w:p>
                    </w:txbxContent>
                  </v:textbox>
                </v:rect>
                <v:rect id="Rectangle 219" o:spid="_x0000_s1078" style="position:absolute;left:40922;top:8724;width:84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bJ2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" filled="f" stroked="f">
                  <v:textbox inset="0,0,0,0">
                    <w:txbxContent>
                      <w:p w14:paraId="045145A3" w14:textId="77777777" w:rsidR="00B268FA" w:rsidRDefault="00DF3D9E">
                        <w:r>
                          <w:rPr>
                            <w:rFonts w:ascii="Arial" w:eastAsia="Arial" w:hAnsi="Arial" w:cs="Arial"/>
                            <w:b/>
                            <w:color w:val="FF0000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B8DBB7D" w14:textId="77777777" w:rsidR="00AA5A62" w:rsidRPr="00AA5A62" w:rsidRDefault="00AA5A62" w:rsidP="009824C3">
      <w:pPr>
        <w:spacing w:after="0"/>
        <w:ind w:left="142"/>
        <w:jc w:val="center"/>
      </w:pPr>
      <w:r w:rsidRPr="00AA5A62">
        <w:t xml:space="preserve">Beat Surgery at New Parks Salvation Army </w:t>
      </w:r>
      <w:proofErr w:type="spellStart"/>
      <w:r w:rsidRPr="00AA5A62">
        <w:t>Center</w:t>
      </w:r>
      <w:proofErr w:type="spellEnd"/>
      <w:r w:rsidRPr="00AA5A62">
        <w:t>.</w:t>
      </w:r>
    </w:p>
    <w:p w14:paraId="375EA36C" w14:textId="77777777" w:rsidR="00AA5A62" w:rsidRPr="00AA5A62" w:rsidRDefault="00AA5A62" w:rsidP="009824C3">
      <w:pPr>
        <w:spacing w:after="0"/>
        <w:ind w:left="142"/>
        <w:jc w:val="center"/>
      </w:pPr>
      <w:r w:rsidRPr="00AA5A62">
        <w:t>11:00AM - 12:00PM, Wed 04 November 2026</w:t>
      </w:r>
    </w:p>
    <w:p w14:paraId="44B02732" w14:textId="77777777" w:rsidR="00AA5A62" w:rsidRPr="00AA5A62" w:rsidRDefault="00AA5A62" w:rsidP="009824C3">
      <w:pPr>
        <w:spacing w:after="0"/>
        <w:ind w:left="142"/>
        <w:jc w:val="center"/>
      </w:pPr>
      <w:r w:rsidRPr="00AA5A62">
        <w:t>New Parks Salvation Army Centre, 330 Aikman Ave, New Parks, Leicester LE3 9PW</w:t>
      </w:r>
    </w:p>
    <w:p w14:paraId="42157C4B" w14:textId="77777777" w:rsidR="00AA5A62" w:rsidRDefault="00AA5A62" w:rsidP="009824C3">
      <w:pPr>
        <w:spacing w:after="0"/>
        <w:ind w:left="142"/>
        <w:jc w:val="center"/>
      </w:pPr>
    </w:p>
    <w:p w14:paraId="0D608F18" w14:textId="4E4EDA32" w:rsidR="00AA5A62" w:rsidRPr="00AA5A62" w:rsidRDefault="00AA5A62" w:rsidP="009824C3">
      <w:pPr>
        <w:spacing w:after="0"/>
        <w:ind w:left="142"/>
        <w:jc w:val="center"/>
      </w:pPr>
      <w:r w:rsidRPr="00AA5A62">
        <w:t>Beat Surgery New Parks Library</w:t>
      </w:r>
    </w:p>
    <w:p w14:paraId="4C5E50A7" w14:textId="77777777" w:rsidR="00AA5A62" w:rsidRPr="00AA5A62" w:rsidRDefault="00AA5A62" w:rsidP="009824C3">
      <w:pPr>
        <w:spacing w:after="0"/>
        <w:ind w:left="142"/>
        <w:jc w:val="center"/>
      </w:pPr>
      <w:r w:rsidRPr="00AA5A62">
        <w:t>5:00PM - 6:00PM, Wed 18 November 2026</w:t>
      </w:r>
    </w:p>
    <w:p w14:paraId="5948F4B4" w14:textId="77777777" w:rsidR="00AA5A62" w:rsidRPr="00AA5A62" w:rsidRDefault="00AA5A62" w:rsidP="009824C3">
      <w:pPr>
        <w:spacing w:after="0"/>
        <w:ind w:left="142"/>
        <w:jc w:val="center"/>
      </w:pPr>
      <w:r w:rsidRPr="00AA5A62">
        <w:t>321 Aikman Avenue</w:t>
      </w:r>
    </w:p>
    <w:p w14:paraId="3685FA3D" w14:textId="77777777" w:rsidR="0038647C" w:rsidRDefault="0038647C" w:rsidP="009824C3">
      <w:pPr>
        <w:spacing w:after="0"/>
        <w:ind w:left="142"/>
        <w:jc w:val="center"/>
      </w:pPr>
    </w:p>
    <w:p w14:paraId="640E86D2" w14:textId="42BF0DEC" w:rsidR="00AA5A62" w:rsidRPr="00AA5A62" w:rsidRDefault="00AA5A62" w:rsidP="009824C3">
      <w:pPr>
        <w:spacing w:after="0"/>
        <w:ind w:left="142"/>
        <w:jc w:val="center"/>
      </w:pPr>
      <w:r w:rsidRPr="00AA5A62">
        <w:t>Beat Surgery at One Stop Shop on Stephenson Drive</w:t>
      </w:r>
    </w:p>
    <w:p w14:paraId="1C57097F" w14:textId="77777777" w:rsidR="00AA5A62" w:rsidRPr="00AA5A62" w:rsidRDefault="00AA5A62" w:rsidP="009824C3">
      <w:pPr>
        <w:spacing w:after="0"/>
        <w:ind w:left="142"/>
        <w:jc w:val="center"/>
      </w:pPr>
      <w:r w:rsidRPr="00AA5A62">
        <w:t>11:00AM - 11:00AM, Mon 23 November 2026</w:t>
      </w:r>
    </w:p>
    <w:p w14:paraId="5214137E" w14:textId="77777777" w:rsidR="00AA5A62" w:rsidRPr="00AA5A62" w:rsidRDefault="00AA5A62" w:rsidP="009824C3">
      <w:pPr>
        <w:spacing w:after="0"/>
        <w:ind w:left="142"/>
        <w:jc w:val="center"/>
      </w:pPr>
      <w:r w:rsidRPr="00AA5A62">
        <w:t>One Stop Shop, 155 Stephenson Drive, Leicester</w:t>
      </w:r>
    </w:p>
    <w:p w14:paraId="07C68BF0" w14:textId="77777777" w:rsidR="00942BA4" w:rsidRDefault="00942BA4" w:rsidP="00942BA4">
      <w:pPr>
        <w:spacing w:after="0"/>
        <w:ind w:left="142"/>
      </w:pPr>
    </w:p>
    <w:p w14:paraId="70E2D64F" w14:textId="77777777" w:rsidR="00C341FC" w:rsidRPr="00C341FC" w:rsidRDefault="00C341FC" w:rsidP="00C341FC">
      <w:pPr>
        <w:jc w:val="center"/>
        <w:rPr>
          <w:b/>
          <w:bCs/>
          <w:sz w:val="36"/>
          <w:szCs w:val="36"/>
          <w:u w:val="single"/>
        </w:rPr>
      </w:pPr>
      <w:r w:rsidRPr="00C341FC">
        <w:rPr>
          <w:b/>
          <w:bCs/>
          <w:sz w:val="36"/>
          <w:szCs w:val="36"/>
        </w:rPr>
        <w:t>#NeighbourhoodPolicing #SaferStreets #WesternWard</w:t>
      </w:r>
    </w:p>
    <w:p w14:paraId="3B7C6367" w14:textId="2B940F1E" w:rsidR="002B487B" w:rsidRDefault="002B487B" w:rsidP="00603F1D">
      <w:pPr>
        <w:pStyle w:val="NormalWeb"/>
      </w:pPr>
      <w:r>
        <w:rPr>
          <w:noProof/>
        </w:rPr>
        <mc:AlternateContent>
          <mc:Choice Requires="wpg">
            <w:drawing>
              <wp:inline distT="0" distB="0" distL="0" distR="0" wp14:anchorId="5CE1AEEA" wp14:editId="63BE5233">
                <wp:extent cx="6301105" cy="351155"/>
                <wp:effectExtent l="0" t="0" r="4445" b="0"/>
                <wp:docPr id="2819" name="Group 28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1105" cy="351155"/>
                          <a:chOff x="0" y="793116"/>
                          <a:chExt cx="6543002" cy="365095"/>
                        </a:xfrm>
                      </wpg:grpSpPr>
                      <wps:wsp>
                        <wps:cNvPr id="2820" name="Shape 217"/>
                        <wps:cNvSpPr/>
                        <wps:spPr>
                          <a:xfrm>
                            <a:off x="0" y="793116"/>
                            <a:ext cx="6543002" cy="34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3002" h="348487">
                                <a:moveTo>
                                  <a:pt x="270904" y="0"/>
                                </a:moveTo>
                                <a:lnTo>
                                  <a:pt x="6543002" y="0"/>
                                </a:lnTo>
                                <a:lnTo>
                                  <a:pt x="6543002" y="290322"/>
                                </a:lnTo>
                                <a:cubicBezTo>
                                  <a:pt x="6543002" y="322453"/>
                                  <a:pt x="6421717" y="348487"/>
                                  <a:pt x="6272112" y="348487"/>
                                </a:cubicBezTo>
                                <a:lnTo>
                                  <a:pt x="0" y="348487"/>
                                </a:lnTo>
                                <a:lnTo>
                                  <a:pt x="0" y="58038"/>
                                </a:lnTo>
                                <a:cubicBezTo>
                                  <a:pt x="0" y="26035"/>
                                  <a:pt x="121285" y="0"/>
                                  <a:pt x="2709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21" name="Rectangle 2821"/>
                        <wps:cNvSpPr/>
                        <wps:spPr>
                          <a:xfrm>
                            <a:off x="90894" y="872433"/>
                            <a:ext cx="6331442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D308C3" w14:textId="769D58A4" w:rsidR="002B487B" w:rsidRDefault="00541CDC" w:rsidP="00580B93">
                              <w:pPr>
                                <w:jc w:val="center"/>
                              </w:pPr>
                              <w:r w:rsidRPr="00541CDC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>Follow us </w:t>
                              </w:r>
                              <w:hyperlink r:id="rId13" w:tgtFrame="_blank" w:history="1">
                                <w:r w:rsidRPr="00541CDC">
                                  <w:rPr>
                                    <w:rStyle w:val="Hyperlink"/>
                                    <w:rFonts w:ascii="Arial" w:eastAsia="Arial" w:hAnsi="Arial" w:cs="Arial"/>
                                    <w:b/>
                                    <w:sz w:val="36"/>
                                  </w:rPr>
                                  <w:t>@LPWestLeicester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2" name="Rectangle 2822"/>
                        <wps:cNvSpPr/>
                        <wps:spPr>
                          <a:xfrm>
                            <a:off x="4092283" y="872433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03E82C" w14:textId="77777777" w:rsidR="002B487B" w:rsidRDefault="002B487B" w:rsidP="002B487B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E1AEEA" id="Group 2819" o:spid="_x0000_s1079" style="width:496.15pt;height:27.65pt;mso-position-horizontal-relative:char;mso-position-vertical-relative:line" coordorigin=",7931" coordsize="65430,3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">
                <v:shape id="Shape 217" o:spid="_x0000_s1080" style="position:absolute;top:7931;width:65430;height:3485;visibility:visible;mso-wrap-style:square;v-text-anchor:top" coordsize="6543002,348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" path="m270904,l6543002,r,290322c6543002,322453,6421717,348487,6272112,348487l,348487,,58038c,26035,121285,,270904,xe" fillcolor="#003057" stroked="f" strokeweight="0">
                  <v:stroke miterlimit="83231f" joinstyle="miter"/>
                  <v:path arrowok="t" textboxrect="0,0,6543002,348487"/>
                </v:shape>
                <v:rect id="Rectangle 2821" o:spid="_x0000_s1081" style="position:absolute;left:908;top:8724;width:6331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" filled="f" stroked="f">
                  <v:textbox inset="0,0,0,0">
                    <w:txbxContent>
                      <w:p w14:paraId="1DD308C3" w14:textId="769D58A4" w:rsidR="002B487B" w:rsidRDefault="00541CDC" w:rsidP="00580B93">
                        <w:pPr>
                          <w:jc w:val="center"/>
                        </w:pPr>
                        <w:r w:rsidRPr="00541CDC"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>Follow us </w:t>
                        </w:r>
                        <w:hyperlink r:id="rId14" w:tgtFrame="_blank" w:history="1">
                          <w:r w:rsidRPr="00541CDC">
                            <w:rPr>
                              <w:rStyle w:val="Hyperlink"/>
                              <w:rFonts w:ascii="Arial" w:eastAsia="Arial" w:hAnsi="Arial" w:cs="Arial"/>
                              <w:b/>
                              <w:sz w:val="36"/>
                            </w:rPr>
                            <w:t>@LPWestLeicester</w:t>
                          </w:r>
                        </w:hyperlink>
                      </w:p>
                    </w:txbxContent>
                  </v:textbox>
                </v:rect>
                <v:rect id="Rectangle 2822" o:spid="_x0000_s1082" style="position:absolute;left:40922;top:8724;width:84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" filled="f" stroked="f">
                  <v:textbox inset="0,0,0,0">
                    <w:txbxContent>
                      <w:p w14:paraId="4403E82C" w14:textId="77777777" w:rsidR="002B487B" w:rsidRDefault="002B487B" w:rsidP="002B487B">
                        <w:r>
                          <w:rPr>
                            <w:rFonts w:ascii="Arial" w:eastAsia="Arial" w:hAnsi="Arial" w:cs="Arial"/>
                            <w:b/>
                            <w:color w:val="FF0000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290BCDF" w14:textId="3BB7D3F2" w:rsidR="00035354" w:rsidRDefault="00541CDC">
      <w:pPr>
        <w:spacing w:after="0"/>
        <w:ind w:left="142"/>
      </w:pPr>
      <w:r>
        <w:rPr>
          <w:noProof/>
        </w:rPr>
        <w:drawing>
          <wp:inline distT="0" distB="0" distL="0" distR="0" wp14:anchorId="0EF9156F" wp14:editId="164AAE47">
            <wp:extent cx="6301105" cy="2751455"/>
            <wp:effectExtent l="0" t="0" r="4445" b="0"/>
            <wp:docPr id="3902517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25171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275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2D601" w14:textId="0841DE28" w:rsidR="002B487B" w:rsidRDefault="002B487B">
      <w:pPr>
        <w:spacing w:after="0"/>
        <w:ind w:left="142"/>
      </w:pPr>
      <w:proofErr w:type="spellStart"/>
      <w:r>
        <w:rPr>
          <w:rFonts w:ascii="Arial" w:eastAsia="Arial" w:hAnsi="Arial" w:cs="Arial"/>
          <w:b/>
          <w:color w:val="FFFFFF"/>
          <w:sz w:val="36"/>
        </w:rPr>
        <w:t>nts</w:t>
      </w:r>
      <w:proofErr w:type="spellEnd"/>
      <w:r>
        <w:rPr>
          <w:rFonts w:ascii="Arial" w:eastAsia="Arial" w:hAnsi="Arial" w:cs="Arial"/>
          <w:b/>
          <w:color w:val="FFFFFF"/>
          <w:sz w:val="36"/>
        </w:rPr>
        <w:t xml:space="preserve"> November 25</w:t>
      </w:r>
    </w:p>
    <w:p w14:paraId="7E16F2F7" w14:textId="139B711C" w:rsidR="00B161C4" w:rsidRDefault="00B161C4">
      <w:pPr>
        <w:spacing w:after="0"/>
        <w:ind w:left="142"/>
      </w:pPr>
    </w:p>
    <w:p w14:paraId="36792450" w14:textId="1EF4D174" w:rsidR="00BE5CE6" w:rsidRPr="0049719C" w:rsidRDefault="004E0DC6" w:rsidP="004E0DC6">
      <w:pPr>
        <w:spacing w:after="0"/>
        <w:ind w:left="142"/>
        <w:jc w:val="center"/>
        <w:rPr>
          <w:b/>
          <w:bCs/>
          <w:sz w:val="36"/>
          <w:szCs w:val="36"/>
          <w:u w:val="single"/>
        </w:rPr>
      </w:pPr>
      <w:r w:rsidRPr="0049719C">
        <w:rPr>
          <w:b/>
          <w:bCs/>
          <w:sz w:val="36"/>
          <w:szCs w:val="36"/>
          <w:u w:val="single"/>
        </w:rPr>
        <w:t xml:space="preserve">How to contact your Local </w:t>
      </w:r>
      <w:r w:rsidR="000665AE" w:rsidRPr="0049719C">
        <w:rPr>
          <w:b/>
          <w:bCs/>
          <w:sz w:val="36"/>
          <w:szCs w:val="36"/>
          <w:u w:val="single"/>
        </w:rPr>
        <w:t xml:space="preserve">Leicester </w:t>
      </w:r>
      <w:r w:rsidR="00D30124" w:rsidRPr="0049719C">
        <w:rPr>
          <w:b/>
          <w:bCs/>
          <w:sz w:val="36"/>
          <w:szCs w:val="36"/>
          <w:u w:val="single"/>
        </w:rPr>
        <w:t>City C</w:t>
      </w:r>
      <w:r w:rsidR="000665AE" w:rsidRPr="0049719C">
        <w:rPr>
          <w:b/>
          <w:bCs/>
          <w:sz w:val="36"/>
          <w:szCs w:val="36"/>
          <w:u w:val="single"/>
        </w:rPr>
        <w:t xml:space="preserve">ouncil </w:t>
      </w:r>
      <w:r w:rsidRPr="0049719C">
        <w:rPr>
          <w:b/>
          <w:bCs/>
          <w:sz w:val="36"/>
          <w:szCs w:val="36"/>
          <w:u w:val="single"/>
        </w:rPr>
        <w:t>Noise Team</w:t>
      </w:r>
    </w:p>
    <w:p w14:paraId="3490673F" w14:textId="77777777" w:rsidR="00BE5CE6" w:rsidRPr="008B38C5" w:rsidRDefault="00BE5CE6">
      <w:pPr>
        <w:spacing w:after="0"/>
        <w:ind w:left="142"/>
        <w:rPr>
          <w:b/>
          <w:bCs/>
          <w:sz w:val="36"/>
          <w:szCs w:val="36"/>
        </w:rPr>
      </w:pPr>
    </w:p>
    <w:p w14:paraId="37564EF7" w14:textId="0A5395F6" w:rsidR="00D44127" w:rsidRDefault="00D44127" w:rsidP="008B38C5">
      <w:pPr>
        <w:jc w:val="center"/>
      </w:pPr>
      <w:r>
        <w:t>Local council 0116 4541001</w:t>
      </w:r>
    </w:p>
    <w:p w14:paraId="05203B24" w14:textId="43ACAA46" w:rsidR="00D44127" w:rsidRDefault="00D44127" w:rsidP="008B38C5">
      <w:pPr>
        <w:jc w:val="center"/>
      </w:pPr>
      <w:hyperlink r:id="rId16" w:history="1">
        <w:r>
          <w:rPr>
            <w:rStyle w:val="Hyperlink"/>
          </w:rPr>
          <w:t>www.leicester.gov.uk/planning-envionment-and-building-control/pollution-and-pests-leicester/noise-problem</w:t>
        </w:r>
      </w:hyperlink>
    </w:p>
    <w:p w14:paraId="67593D1F" w14:textId="6764B422" w:rsidR="00B161C4" w:rsidRDefault="00B161C4" w:rsidP="008B38C5">
      <w:pPr>
        <w:spacing w:after="0"/>
        <w:ind w:left="142"/>
        <w:jc w:val="center"/>
      </w:pPr>
    </w:p>
    <w:p w14:paraId="3AF4E7C8" w14:textId="3C35962D" w:rsidR="00342AEA" w:rsidRPr="00342AEA" w:rsidRDefault="00342AEA" w:rsidP="001C5E12">
      <w:pPr>
        <w:spacing w:after="0"/>
        <w:ind w:left="360"/>
        <w:jc w:val="center"/>
      </w:pPr>
      <w:r w:rsidRPr="00342AEA">
        <w:t>loud music, parties and musical instruments</w:t>
      </w:r>
      <w:r w:rsidR="009F02D3">
        <w:t xml:space="preserve"> </w:t>
      </w:r>
      <w:r w:rsidRPr="00342AEA">
        <w:t>dogs barking</w:t>
      </w:r>
      <w:r w:rsidR="009F02D3">
        <w:t xml:space="preserve"> </w:t>
      </w:r>
      <w:r w:rsidRPr="00342AEA">
        <w:t>car and burglar alarms</w:t>
      </w:r>
      <w:r w:rsidR="009F02D3">
        <w:t xml:space="preserve"> </w:t>
      </w:r>
      <w:r w:rsidRPr="00342AEA">
        <w:t>DIY, construction and demolition noise if it occurs at unreasonable times</w:t>
      </w:r>
      <w:r w:rsidR="009F02D3">
        <w:t xml:space="preserve"> </w:t>
      </w:r>
      <w:r w:rsidRPr="00342AEA">
        <w:t>noise from bars, restaurants, clubs or equipment in commercial premises</w:t>
      </w:r>
    </w:p>
    <w:p w14:paraId="75C3532F" w14:textId="4DB37B8A" w:rsidR="0038647C" w:rsidRDefault="0016447C">
      <w:pPr>
        <w:spacing w:after="0"/>
        <w:ind w:left="142"/>
      </w:pPr>
      <w:r>
        <w:rPr>
          <w:b/>
          <w:bCs/>
          <w:noProof/>
          <w:u w:val="single"/>
        </w:rPr>
        <w:drawing>
          <wp:anchor distT="0" distB="0" distL="114300" distR="114300" simplePos="0" relativeHeight="251772928" behindDoc="0" locked="0" layoutInCell="1" allowOverlap="1" wp14:anchorId="24C1A042" wp14:editId="0FDB9863">
            <wp:simplePos x="0" y="0"/>
            <wp:positionH relativeFrom="column">
              <wp:posOffset>3586370</wp:posOffset>
            </wp:positionH>
            <wp:positionV relativeFrom="paragraph">
              <wp:posOffset>147504</wp:posOffset>
            </wp:positionV>
            <wp:extent cx="612775" cy="612775"/>
            <wp:effectExtent l="0" t="0" r="0" b="0"/>
            <wp:wrapSquare wrapText="bothSides"/>
            <wp:docPr id="777848136" name="Graphic 60" descr="Sire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429628" name="Graphic 1143429628" descr="Siren with solid fill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2389">
        <w:rPr>
          <w:b/>
          <w:bCs/>
          <w:noProof/>
          <w:u w:val="single"/>
        </w:rPr>
        <w:drawing>
          <wp:anchor distT="0" distB="0" distL="114300" distR="114300" simplePos="0" relativeHeight="251770880" behindDoc="0" locked="0" layoutInCell="1" allowOverlap="1" wp14:anchorId="185039AE" wp14:editId="2AC39B83">
            <wp:simplePos x="0" y="0"/>
            <wp:positionH relativeFrom="column">
              <wp:posOffset>4459330</wp:posOffset>
            </wp:positionH>
            <wp:positionV relativeFrom="paragraph">
              <wp:posOffset>87347</wp:posOffset>
            </wp:positionV>
            <wp:extent cx="586740" cy="708025"/>
            <wp:effectExtent l="0" t="0" r="3810" b="0"/>
            <wp:wrapSquare wrapText="bothSides"/>
            <wp:docPr id="164512858" name="Graphic 59" descr="Danc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421638" name="Graphic 1119421638" descr="Dance with solid fill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86740" cy="708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2389">
        <w:rPr>
          <w:b/>
          <w:bCs/>
          <w:noProof/>
          <w:u w:val="single"/>
        </w:rPr>
        <w:drawing>
          <wp:anchor distT="0" distB="0" distL="114300" distR="114300" simplePos="0" relativeHeight="251766784" behindDoc="0" locked="0" layoutInCell="1" allowOverlap="1" wp14:anchorId="3292D090" wp14:editId="40F723FA">
            <wp:simplePos x="0" y="0"/>
            <wp:positionH relativeFrom="column">
              <wp:posOffset>2767275</wp:posOffset>
            </wp:positionH>
            <wp:positionV relativeFrom="paragraph">
              <wp:posOffset>100121</wp:posOffset>
            </wp:positionV>
            <wp:extent cx="633730" cy="633730"/>
            <wp:effectExtent l="0" t="0" r="0" b="0"/>
            <wp:wrapSquare wrapText="bothSides"/>
            <wp:docPr id="1643895410" name="Graphic 62" descr="Jackhammer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189058" name="Graphic 925189058" descr="Jackhammer outline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730" cy="633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6E7D">
        <w:rPr>
          <w:b/>
          <w:bCs/>
          <w:noProof/>
          <w:u w:val="single"/>
        </w:rPr>
        <w:drawing>
          <wp:anchor distT="0" distB="0" distL="114300" distR="114300" simplePos="0" relativeHeight="251763712" behindDoc="0" locked="0" layoutInCell="1" allowOverlap="1" wp14:anchorId="7AE45118" wp14:editId="64CFF585">
            <wp:simplePos x="0" y="0"/>
            <wp:positionH relativeFrom="column">
              <wp:posOffset>1992744</wp:posOffset>
            </wp:positionH>
            <wp:positionV relativeFrom="paragraph">
              <wp:posOffset>158243</wp:posOffset>
            </wp:positionV>
            <wp:extent cx="613124" cy="613124"/>
            <wp:effectExtent l="0" t="0" r="0" b="0"/>
            <wp:wrapSquare wrapText="bothSides"/>
            <wp:docPr id="1999989647" name="Graphic 60" descr="Sire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429628" name="Graphic 1143429628" descr="Siren with solid fill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124" cy="613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87D">
        <w:rPr>
          <w:b/>
          <w:bCs/>
          <w:noProof/>
          <w:u w:val="single"/>
        </w:rPr>
        <w:drawing>
          <wp:anchor distT="0" distB="0" distL="114300" distR="114300" simplePos="0" relativeHeight="251758592" behindDoc="0" locked="0" layoutInCell="1" allowOverlap="1" wp14:anchorId="1A584400" wp14:editId="68BA4463">
            <wp:simplePos x="0" y="0"/>
            <wp:positionH relativeFrom="column">
              <wp:posOffset>1086283</wp:posOffset>
            </wp:positionH>
            <wp:positionV relativeFrom="paragraph">
              <wp:posOffset>89252</wp:posOffset>
            </wp:positionV>
            <wp:extent cx="708025" cy="708025"/>
            <wp:effectExtent l="0" t="0" r="0" b="0"/>
            <wp:wrapSquare wrapText="bothSides"/>
            <wp:docPr id="1402420194" name="Graphic 59" descr="Danc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421638" name="Graphic 1119421638" descr="Dance with solid fill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025" cy="708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656264" w14:textId="31C23AF9" w:rsidR="0038647C" w:rsidRDefault="005C2389">
      <w:pPr>
        <w:spacing w:after="0"/>
        <w:ind w:left="142"/>
      </w:pPr>
      <w:r>
        <w:rPr>
          <w:b/>
          <w:bCs/>
          <w:noProof/>
          <w:u w:val="single"/>
        </w:rPr>
        <w:drawing>
          <wp:anchor distT="0" distB="0" distL="114300" distR="114300" simplePos="0" relativeHeight="251768832" behindDoc="0" locked="0" layoutInCell="1" allowOverlap="1" wp14:anchorId="6B7DF474" wp14:editId="1D323CA6">
            <wp:simplePos x="0" y="0"/>
            <wp:positionH relativeFrom="margin">
              <wp:posOffset>5273363</wp:posOffset>
            </wp:positionH>
            <wp:positionV relativeFrom="paragraph">
              <wp:posOffset>8681</wp:posOffset>
            </wp:positionV>
            <wp:extent cx="755650" cy="575945"/>
            <wp:effectExtent l="0" t="0" r="0" b="0"/>
            <wp:wrapSquare wrapText="bothSides"/>
            <wp:docPr id="1908374541" name="Graphic 56" descr="Sound Medium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352079" name="Graphic 295352079" descr="Sound Medium with solid fill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55650" cy="57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3545">
        <w:rPr>
          <w:b/>
          <w:bCs/>
          <w:noProof/>
          <w:u w:val="single"/>
        </w:rPr>
        <w:drawing>
          <wp:anchor distT="0" distB="0" distL="114300" distR="114300" simplePos="0" relativeHeight="251755520" behindDoc="0" locked="0" layoutInCell="1" allowOverlap="1" wp14:anchorId="2D111E77" wp14:editId="30845BC5">
            <wp:simplePos x="0" y="0"/>
            <wp:positionH relativeFrom="margin">
              <wp:posOffset>252095</wp:posOffset>
            </wp:positionH>
            <wp:positionV relativeFrom="paragraph">
              <wp:posOffset>8890</wp:posOffset>
            </wp:positionV>
            <wp:extent cx="575945" cy="575945"/>
            <wp:effectExtent l="0" t="0" r="0" b="0"/>
            <wp:wrapSquare wrapText="bothSides"/>
            <wp:docPr id="990566766" name="Graphic 56" descr="Sound Medium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352079" name="Graphic 295352079" descr="Sound Medium with solid fill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" cy="57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FCB2DE" w14:textId="7DF9B126" w:rsidR="00CC5CA7" w:rsidRDefault="00CC5CA7" w:rsidP="00CC5CA7">
      <w:pPr>
        <w:spacing w:after="0"/>
        <w:ind w:left="142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732CA2DD" wp14:editId="3E29AF79">
                <wp:extent cx="6301105" cy="693080"/>
                <wp:effectExtent l="0" t="0" r="4445" b="0"/>
                <wp:docPr id="2843" name="Group 28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1105" cy="693080"/>
                          <a:chOff x="0" y="793116"/>
                          <a:chExt cx="6543002" cy="365095"/>
                        </a:xfrm>
                      </wpg:grpSpPr>
                      <wps:wsp>
                        <wps:cNvPr id="2844" name="Shape 217"/>
                        <wps:cNvSpPr/>
                        <wps:spPr>
                          <a:xfrm>
                            <a:off x="0" y="793116"/>
                            <a:ext cx="6543002" cy="34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3002" h="348487">
                                <a:moveTo>
                                  <a:pt x="270904" y="0"/>
                                </a:moveTo>
                                <a:lnTo>
                                  <a:pt x="6543002" y="0"/>
                                </a:lnTo>
                                <a:lnTo>
                                  <a:pt x="6543002" y="290322"/>
                                </a:lnTo>
                                <a:cubicBezTo>
                                  <a:pt x="6543002" y="322453"/>
                                  <a:pt x="6421717" y="348487"/>
                                  <a:pt x="6272112" y="348487"/>
                                </a:cubicBezTo>
                                <a:lnTo>
                                  <a:pt x="0" y="348487"/>
                                </a:lnTo>
                                <a:lnTo>
                                  <a:pt x="0" y="58038"/>
                                </a:lnTo>
                                <a:cubicBezTo>
                                  <a:pt x="0" y="26035"/>
                                  <a:pt x="121285" y="0"/>
                                  <a:pt x="2709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5" name="Rectangle 2845"/>
                        <wps:cNvSpPr/>
                        <wps:spPr>
                          <a:xfrm>
                            <a:off x="90894" y="872392"/>
                            <a:ext cx="5797346" cy="126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D37B70" w14:textId="6D597A0C" w:rsidR="00D26E26" w:rsidRDefault="002F7FB2" w:rsidP="00515856">
                              <w:pPr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FFFFFF"/>
                                  <w:sz w:val="36"/>
                                </w:rPr>
                                <w:t xml:space="preserve">Your Beat Team </w:t>
                              </w:r>
                              <w:r w:rsidR="00BE5CE6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FFFFFF"/>
                                  <w:sz w:val="36"/>
                                </w:rPr>
                                <w:t xml:space="preserve">in action  </w:t>
                              </w:r>
                              <w:r w:rsidR="00D26E26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FFFFFF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47" name="Rectangle 2847"/>
                        <wps:cNvSpPr/>
                        <wps:spPr>
                          <a:xfrm>
                            <a:off x="4092283" y="872433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BBCF25" w14:textId="77777777" w:rsidR="00CC5CA7" w:rsidRDefault="00CC5CA7" w:rsidP="00CC5CA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2CA2DD" id="Group 2843" o:spid="_x0000_s1083" style="width:496.15pt;height:54.55pt;mso-position-horizontal-relative:char;mso-position-vertical-relative:line" coordorigin=",7931" coordsize="65430,3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">
                <v:shape id="Shape 217" o:spid="_x0000_s1084" style="position:absolute;top:7931;width:65430;height:3485;visibility:visible;mso-wrap-style:square;v-text-anchor:top" coordsize="6543002,348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" path="m270904,l6543002,r,290322c6543002,322453,6421717,348487,6272112,348487l,348487,,58038c,26035,121285,,270904,xe" fillcolor="#003057" stroked="f" strokeweight="0">
                  <v:stroke miterlimit="83231f" joinstyle="miter"/>
                  <v:path arrowok="t" textboxrect="0,0,6543002,348487"/>
                </v:shape>
                <v:rect id="Rectangle 2845" o:spid="_x0000_s1085" style="position:absolute;left:908;top:8723;width:57974;height:1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" filled="f" stroked="f">
                  <v:textbox inset="0,0,0,0">
                    <w:txbxContent>
                      <w:p w14:paraId="37D37B70" w14:textId="6D597A0C" w:rsidR="00D26E26" w:rsidRDefault="002F7FB2" w:rsidP="00515856">
                        <w:pPr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FFFFFF"/>
                            <w:sz w:val="36"/>
                          </w:rPr>
                          <w:t xml:space="preserve">Your Beat Team </w:t>
                        </w:r>
                        <w:r w:rsidR="00BE5CE6">
                          <w:rPr>
                            <w:rFonts w:ascii="Arial" w:eastAsia="Arial" w:hAnsi="Arial" w:cs="Arial"/>
                            <w:b/>
                            <w:bCs/>
                            <w:color w:val="FFFFFF"/>
                            <w:sz w:val="36"/>
                          </w:rPr>
                          <w:t xml:space="preserve">in action  </w:t>
                        </w:r>
                        <w:r w:rsidR="00D26E26">
                          <w:rPr>
                            <w:rFonts w:ascii="Arial" w:eastAsia="Arial" w:hAnsi="Arial" w:cs="Arial"/>
                            <w:b/>
                            <w:bCs/>
                            <w:color w:val="FFFFFF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47" o:spid="_x0000_s1086" style="position:absolute;left:40922;top:8724;width:84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" filled="f" stroked="f">
                  <v:textbox inset="0,0,0,0">
                    <w:txbxContent>
                      <w:p w14:paraId="2ABBCF25" w14:textId="77777777" w:rsidR="00CC5CA7" w:rsidRDefault="00CC5CA7" w:rsidP="00CC5CA7">
                        <w:r>
                          <w:rPr>
                            <w:rFonts w:ascii="Arial" w:eastAsia="Arial" w:hAnsi="Arial" w:cs="Arial"/>
                            <w:b/>
                            <w:color w:val="FF0000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966ADF6" w14:textId="4F680EE2" w:rsidR="00CC5CA7" w:rsidRDefault="00CC5CA7" w:rsidP="00CC5CA7">
      <w:pPr>
        <w:spacing w:after="0"/>
        <w:ind w:left="142"/>
      </w:pPr>
    </w:p>
    <w:p w14:paraId="09ACD884" w14:textId="5D203917" w:rsidR="00D26E26" w:rsidRPr="0032197B" w:rsidRDefault="00AA6C49" w:rsidP="00541CDC">
      <w:pPr>
        <w:rPr>
          <w:b/>
          <w:bCs/>
          <w:u w:val="single"/>
        </w:rPr>
      </w:pPr>
      <w:r w:rsidRPr="0032197B">
        <w:rPr>
          <w:b/>
          <w:bCs/>
          <w:noProof/>
          <w:u w:val="single"/>
        </w:rPr>
        <w:drawing>
          <wp:anchor distT="0" distB="0" distL="114300" distR="114300" simplePos="0" relativeHeight="251746304" behindDoc="0" locked="0" layoutInCell="1" allowOverlap="1" wp14:anchorId="661C5A37" wp14:editId="2591E9BB">
            <wp:simplePos x="0" y="0"/>
            <wp:positionH relativeFrom="column">
              <wp:posOffset>5236702</wp:posOffset>
            </wp:positionH>
            <wp:positionV relativeFrom="paragraph">
              <wp:posOffset>6045</wp:posOffset>
            </wp:positionV>
            <wp:extent cx="1156970" cy="1543050"/>
            <wp:effectExtent l="0" t="0" r="5080" b="0"/>
            <wp:wrapSquare wrapText="bothSides"/>
            <wp:docPr id="31013763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482E" w:rsidRPr="0032197B">
        <w:rPr>
          <w:b/>
          <w:bCs/>
          <w:noProof/>
          <w:u w:val="single"/>
        </w:rPr>
        <w:drawing>
          <wp:anchor distT="0" distB="0" distL="114300" distR="114300" simplePos="0" relativeHeight="251723776" behindDoc="0" locked="0" layoutInCell="1" allowOverlap="1" wp14:anchorId="6F84D580" wp14:editId="74FA82BE">
            <wp:simplePos x="0" y="0"/>
            <wp:positionH relativeFrom="margin">
              <wp:posOffset>5238750</wp:posOffset>
            </wp:positionH>
            <wp:positionV relativeFrom="paragraph">
              <wp:posOffset>4445</wp:posOffset>
            </wp:positionV>
            <wp:extent cx="1064895" cy="1421130"/>
            <wp:effectExtent l="0" t="0" r="1905" b="7620"/>
            <wp:wrapSquare wrapText="bothSides"/>
            <wp:docPr id="6664906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42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97B" w:rsidRPr="0032197B">
        <w:rPr>
          <w:b/>
          <w:bCs/>
          <w:noProof/>
          <w:u w:val="single"/>
        </w:rPr>
        <w:t xml:space="preserve">Stolen Car on Cloned Plates </w:t>
      </w:r>
    </w:p>
    <w:p w14:paraId="18DB2E78" w14:textId="00215E7C" w:rsidR="008F64FA" w:rsidRDefault="00314E33" w:rsidP="00541CDC">
      <w:r>
        <w:t xml:space="preserve">concerned resident called in an abandoned vehicle </w:t>
      </w:r>
      <w:r w:rsidR="00F006F0">
        <w:t xml:space="preserve">the Scudamore Road Industrial </w:t>
      </w:r>
      <w:r w:rsidR="0075122B">
        <w:t>estate,</w:t>
      </w:r>
      <w:r w:rsidR="002D5E34">
        <w:t xml:space="preserve"> vehicle</w:t>
      </w:r>
      <w:r w:rsidR="0075122B">
        <w:t xml:space="preserve"> was located and checks on the registrations and VIM number were completed. The vehicle was confirmed stolen</w:t>
      </w:r>
      <w:r w:rsidR="000D4CD9">
        <w:t xml:space="preserve">. And on cloned plates. Vehicle was </w:t>
      </w:r>
      <w:r w:rsidR="006B38AD">
        <w:t xml:space="preserve">recovered by Police </w:t>
      </w:r>
      <w:r w:rsidR="000D4CD9">
        <w:t xml:space="preserve">and will be </w:t>
      </w:r>
      <w:r w:rsidR="00FC2B6D">
        <w:t xml:space="preserve">examined by our SOCO team </w:t>
      </w:r>
    </w:p>
    <w:p w14:paraId="13607EA9" w14:textId="77777777" w:rsidR="00A14A0F" w:rsidRDefault="00A14A0F" w:rsidP="00541CDC"/>
    <w:p w14:paraId="27AB00E7" w14:textId="77777777" w:rsidR="00A10734" w:rsidRDefault="00A10734" w:rsidP="00541CDC">
      <w:pPr>
        <w:rPr>
          <w:b/>
          <w:bCs/>
          <w:u w:val="single"/>
        </w:rPr>
      </w:pPr>
    </w:p>
    <w:p w14:paraId="5C423B7C" w14:textId="77777777" w:rsidR="00F02751" w:rsidRDefault="00F02751" w:rsidP="00541CDC">
      <w:pPr>
        <w:rPr>
          <w:b/>
          <w:bCs/>
          <w:u w:val="single"/>
        </w:rPr>
      </w:pPr>
    </w:p>
    <w:p w14:paraId="2F7A9E46" w14:textId="06A0A763" w:rsidR="00D26E26" w:rsidRPr="008F64FA" w:rsidRDefault="00AA0CB5" w:rsidP="00541CDC">
      <w:pPr>
        <w:rPr>
          <w:b/>
          <w:bCs/>
          <w:u w:val="single"/>
        </w:rPr>
      </w:pPr>
      <w:r>
        <w:rPr>
          <w:b/>
          <w:bCs/>
          <w:u w:val="single"/>
        </w:rPr>
        <w:t>C</w:t>
      </w:r>
      <w:r w:rsidRPr="00AA0CB5">
        <w:rPr>
          <w:b/>
          <w:bCs/>
          <w:u w:val="single"/>
        </w:rPr>
        <w:t>ommunity garden at Team HUB St Oswalds Road 28</w:t>
      </w:r>
      <w:r w:rsidRPr="00AA0CB5">
        <w:rPr>
          <w:b/>
          <w:bCs/>
          <w:u w:val="single"/>
          <w:vertAlign w:val="superscript"/>
        </w:rPr>
        <w:t>th</w:t>
      </w:r>
      <w:r w:rsidRPr="00AA0CB5">
        <w:rPr>
          <w:b/>
          <w:bCs/>
          <w:u w:val="single"/>
        </w:rPr>
        <w:t xml:space="preserve"> September </w:t>
      </w:r>
      <w:r w:rsidR="00515804">
        <w:rPr>
          <w:b/>
          <w:bCs/>
          <w:u w:val="single"/>
        </w:rPr>
        <w:t xml:space="preserve"> </w:t>
      </w:r>
    </w:p>
    <w:p w14:paraId="557E9280" w14:textId="32EB6B9B" w:rsidR="006573A2" w:rsidRDefault="00E90245" w:rsidP="00E90245">
      <w:pPr>
        <w:rPr>
          <w:sz w:val="24"/>
          <w:szCs w:val="24"/>
        </w:rPr>
      </w:pPr>
      <w:r w:rsidRPr="002842B6">
        <w:rPr>
          <w:b/>
          <w:bCs/>
          <w:u w:val="single"/>
        </w:rPr>
        <w:drawing>
          <wp:anchor distT="0" distB="0" distL="114300" distR="114300" simplePos="0" relativeHeight="251747328" behindDoc="0" locked="0" layoutInCell="1" allowOverlap="1" wp14:anchorId="25B2F3EF" wp14:editId="6CF96D22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1617345" cy="1156335"/>
            <wp:effectExtent l="0" t="0" r="1905" b="5715"/>
            <wp:wrapSquare wrapText="bothSides"/>
            <wp:docPr id="20115879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587990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471" cy="11594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299E">
        <w:drawing>
          <wp:anchor distT="0" distB="0" distL="114300" distR="114300" simplePos="0" relativeHeight="251749376" behindDoc="0" locked="0" layoutInCell="1" allowOverlap="1" wp14:anchorId="1E2CD914" wp14:editId="27B89486">
            <wp:simplePos x="0" y="0"/>
            <wp:positionH relativeFrom="margin">
              <wp:posOffset>4987925</wp:posOffset>
            </wp:positionH>
            <wp:positionV relativeFrom="paragraph">
              <wp:posOffset>60325</wp:posOffset>
            </wp:positionV>
            <wp:extent cx="1566545" cy="1210310"/>
            <wp:effectExtent l="0" t="0" r="0" b="8890"/>
            <wp:wrapSquare wrapText="bothSides"/>
            <wp:docPr id="19983692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121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22B8">
        <w:t xml:space="preserve">On the </w:t>
      </w:r>
      <w:r w:rsidR="00A14A0F">
        <w:t>28</w:t>
      </w:r>
      <w:r w:rsidR="00A14A0F" w:rsidRPr="00FA22B8">
        <w:rPr>
          <w:vertAlign w:val="superscript"/>
        </w:rPr>
        <w:t>th of</w:t>
      </w:r>
      <w:r w:rsidR="00FA22B8">
        <w:t xml:space="preserve"> September 2026 Team Hub </w:t>
      </w:r>
      <w:r w:rsidR="00874CD5">
        <w:t xml:space="preserve">had the </w:t>
      </w:r>
      <w:r w:rsidR="00874CD5">
        <w:t>official</w:t>
      </w:r>
      <w:r w:rsidR="00874CD5">
        <w:t xml:space="preserve"> </w:t>
      </w:r>
      <w:r w:rsidR="00FA22B8">
        <w:t>open</w:t>
      </w:r>
      <w:r w:rsidR="00874CD5">
        <w:t xml:space="preserve">ing of </w:t>
      </w:r>
      <w:r w:rsidR="00A14A0F">
        <w:t>the community garden</w:t>
      </w:r>
      <w:r w:rsidR="005E1124">
        <w:t xml:space="preserve">. PCSO 6094 (sally) was in attendance </w:t>
      </w:r>
      <w:r w:rsidR="00874CD5">
        <w:t xml:space="preserve">sally </w:t>
      </w:r>
      <w:r w:rsidR="005E1124">
        <w:t xml:space="preserve">and other </w:t>
      </w:r>
      <w:r w:rsidR="0008153D">
        <w:t>members of the team our proud to celebrate the great work the community Hub is doing for our community.</w:t>
      </w:r>
      <w:r w:rsidR="00874CD5">
        <w:t xml:space="preserve"> This is </w:t>
      </w:r>
      <w:r w:rsidR="00E67D7E">
        <w:t xml:space="preserve">for the community </w:t>
      </w:r>
      <w:r w:rsidR="008167FE">
        <w:t xml:space="preserve">please respect this area and </w:t>
      </w:r>
      <w:r w:rsidR="005041F9">
        <w:t xml:space="preserve">reframe from using for smoking </w:t>
      </w:r>
      <w:r w:rsidR="00EC2482">
        <w:t xml:space="preserve">and damaging this area. Police will deal with any persons disrespecting this area.  </w:t>
      </w:r>
    </w:p>
    <w:p w14:paraId="79B10851" w14:textId="3E59A774" w:rsidR="00F02751" w:rsidRDefault="00E037B6" w:rsidP="00EB7847">
      <w:pPr>
        <w:jc w:val="both"/>
      </w:pPr>
      <w:r>
        <w:t xml:space="preserve">   </w:t>
      </w:r>
    </w:p>
    <w:p w14:paraId="632C8A95" w14:textId="50719FAA" w:rsidR="00F02751" w:rsidRDefault="00F02751" w:rsidP="00EB7847">
      <w:pPr>
        <w:jc w:val="both"/>
      </w:pPr>
    </w:p>
    <w:p w14:paraId="245F5C14" w14:textId="1079F452" w:rsidR="008F64FA" w:rsidRPr="00C0108B" w:rsidRDefault="00F02751" w:rsidP="00EB7847">
      <w:pPr>
        <w:jc w:val="both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751424" behindDoc="0" locked="0" layoutInCell="1" allowOverlap="1" wp14:anchorId="248F9FD0" wp14:editId="51C0A0C2">
            <wp:simplePos x="0" y="0"/>
            <wp:positionH relativeFrom="column">
              <wp:posOffset>83075</wp:posOffset>
            </wp:positionH>
            <wp:positionV relativeFrom="paragraph">
              <wp:posOffset>114013</wp:posOffset>
            </wp:positionV>
            <wp:extent cx="1461770" cy="1478915"/>
            <wp:effectExtent l="152400" t="152400" r="367030" b="368935"/>
            <wp:wrapSquare wrapText="bothSides"/>
            <wp:docPr id="31787127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770" cy="14789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7B6">
        <w:t xml:space="preserve">   </w:t>
      </w:r>
      <w:r w:rsidR="00D26E26">
        <w:t xml:space="preserve"> </w:t>
      </w:r>
      <w:r w:rsidR="00156804">
        <w:rPr>
          <w:b/>
          <w:bCs/>
          <w:u w:val="single"/>
        </w:rPr>
        <w:t xml:space="preserve">Update on the </w:t>
      </w:r>
      <w:proofErr w:type="spellStart"/>
      <w:r w:rsidR="00156804">
        <w:rPr>
          <w:b/>
          <w:bCs/>
          <w:u w:val="single"/>
        </w:rPr>
        <w:t>the</w:t>
      </w:r>
      <w:proofErr w:type="spellEnd"/>
      <w:r w:rsidR="00156804">
        <w:rPr>
          <w:b/>
          <w:bCs/>
          <w:u w:val="single"/>
        </w:rPr>
        <w:t xml:space="preserve"> </w:t>
      </w:r>
      <w:proofErr w:type="spellStart"/>
      <w:r w:rsidR="00156804">
        <w:rPr>
          <w:b/>
          <w:bCs/>
          <w:u w:val="single"/>
        </w:rPr>
        <w:t>Motocyclist</w:t>
      </w:r>
      <w:proofErr w:type="spellEnd"/>
      <w:r w:rsidR="00156804">
        <w:rPr>
          <w:b/>
          <w:bCs/>
          <w:u w:val="single"/>
        </w:rPr>
        <w:t xml:space="preserve"> from last month </w:t>
      </w:r>
      <w:r w:rsidR="00C0108B" w:rsidRPr="00C0108B">
        <w:rPr>
          <w:b/>
          <w:bCs/>
          <w:u w:val="single"/>
        </w:rPr>
        <w:t xml:space="preserve"> </w:t>
      </w:r>
    </w:p>
    <w:p w14:paraId="5E001E23" w14:textId="37263FEA" w:rsidR="0089340B" w:rsidRPr="00A041B1" w:rsidRDefault="00EB7847" w:rsidP="0089340B">
      <w:r w:rsidRPr="00A041B1">
        <w:t xml:space="preserve">After some great contact from the </w:t>
      </w:r>
      <w:proofErr w:type="gramStart"/>
      <w:r w:rsidRPr="00A041B1">
        <w:t>local residents</w:t>
      </w:r>
      <w:proofErr w:type="gramEnd"/>
      <w:r w:rsidRPr="00A041B1">
        <w:t xml:space="preserve"> who were concerns for the safety o</w:t>
      </w:r>
      <w:r w:rsidR="00A87624" w:rsidRPr="00A041B1">
        <w:t>f this incident</w:t>
      </w:r>
      <w:r w:rsidR="0089340B" w:rsidRPr="00A041B1">
        <w:t>. </w:t>
      </w:r>
      <w:r w:rsidR="00A87624" w:rsidRPr="00A041B1">
        <w:t xml:space="preserve">A male was identified and Sgt Walters and </w:t>
      </w:r>
      <w:r w:rsidR="00A041B1" w:rsidRPr="00A041B1">
        <w:t>PCSO Brown</w:t>
      </w:r>
      <w:r w:rsidR="009719AF" w:rsidRPr="00A041B1">
        <w:t xml:space="preserve"> (6083) </w:t>
      </w:r>
      <w:r w:rsidR="00A041B1">
        <w:t>attended an address and section 59 warning was issued</w:t>
      </w:r>
      <w:r w:rsidR="00B55F31">
        <w:t>. The bike is no longer in the area</w:t>
      </w:r>
      <w:r w:rsidR="009E7933">
        <w:t xml:space="preserve">, hopefully this action taken will </w:t>
      </w:r>
      <w:r w:rsidR="005C4E6A">
        <w:t>give</w:t>
      </w:r>
      <w:r w:rsidR="009E7933">
        <w:t xml:space="preserve"> </w:t>
      </w:r>
      <w:r w:rsidR="005C4E6A">
        <w:t>residents</w:t>
      </w:r>
      <w:r w:rsidR="00161EEC">
        <w:t xml:space="preserve"> a bit more peace and security. </w:t>
      </w:r>
      <w:r w:rsidR="009E7933">
        <w:t xml:space="preserve"> </w:t>
      </w:r>
    </w:p>
    <w:p w14:paraId="02F99083" w14:textId="4F8FCC9E" w:rsidR="00EC2795" w:rsidRPr="00836D15" w:rsidRDefault="00A940BC" w:rsidP="00EC2795">
      <w:pPr>
        <w:pStyle w:val="NormalWeb"/>
        <w:rPr>
          <w:b/>
          <w:bCs/>
        </w:rPr>
      </w:pPr>
      <w:r w:rsidRPr="00836D15">
        <w:rPr>
          <w:b/>
          <w:bCs/>
        </w:rPr>
        <w:t xml:space="preserve">Thank you to all the resident that </w:t>
      </w:r>
      <w:r w:rsidR="00836D15" w:rsidRPr="00836D15">
        <w:rPr>
          <w:b/>
          <w:bCs/>
        </w:rPr>
        <w:t xml:space="preserve">brough this </w:t>
      </w:r>
      <w:r w:rsidR="006020AF" w:rsidRPr="00836D15">
        <w:rPr>
          <w:b/>
          <w:bCs/>
        </w:rPr>
        <w:t>issue</w:t>
      </w:r>
      <w:r w:rsidR="00836D15" w:rsidRPr="00836D15">
        <w:rPr>
          <w:b/>
          <w:bCs/>
        </w:rPr>
        <w:t xml:space="preserve"> to our attention </w:t>
      </w:r>
    </w:p>
    <w:p w14:paraId="0E069484" w14:textId="03515A62" w:rsidR="002D3738" w:rsidRDefault="002D3738" w:rsidP="002F147C">
      <w:pPr>
        <w:jc w:val="center"/>
      </w:pPr>
    </w:p>
    <w:p w14:paraId="2BC2A3C4" w14:textId="56043B73" w:rsidR="00827D38" w:rsidRDefault="00827D38" w:rsidP="00464C58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With Dark Nights </w:t>
      </w:r>
      <w:r w:rsidR="00464C58">
        <w:rPr>
          <w:b/>
          <w:bCs/>
          <w:u w:val="single"/>
        </w:rPr>
        <w:t xml:space="preserve">and loads of up-and-coming </w:t>
      </w:r>
      <w:r w:rsidR="005D67FA">
        <w:rPr>
          <w:b/>
          <w:bCs/>
          <w:u w:val="single"/>
        </w:rPr>
        <w:t xml:space="preserve">events, </w:t>
      </w:r>
      <w:proofErr w:type="gramStart"/>
      <w:r w:rsidR="005D67FA">
        <w:rPr>
          <w:b/>
          <w:bCs/>
          <w:u w:val="single"/>
        </w:rPr>
        <w:t>lets</w:t>
      </w:r>
      <w:proofErr w:type="gramEnd"/>
      <w:r w:rsidR="00464C58">
        <w:rPr>
          <w:b/>
          <w:bCs/>
          <w:u w:val="single"/>
        </w:rPr>
        <w:t xml:space="preserve"> celebrate safely and Respect </w:t>
      </w:r>
      <w:r w:rsidR="00A17687">
        <w:rPr>
          <w:b/>
          <w:bCs/>
          <w:u w:val="single"/>
        </w:rPr>
        <w:t xml:space="preserve">others </w:t>
      </w:r>
    </w:p>
    <w:p w14:paraId="413156D9" w14:textId="2D1285BE" w:rsidR="00B75A90" w:rsidRDefault="00434D6A" w:rsidP="007B7538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793408" behindDoc="0" locked="0" layoutInCell="1" allowOverlap="1" wp14:anchorId="0A1B3DA5" wp14:editId="4A445382">
            <wp:simplePos x="0" y="0"/>
            <wp:positionH relativeFrom="column">
              <wp:posOffset>1224603</wp:posOffset>
            </wp:positionH>
            <wp:positionV relativeFrom="paragraph">
              <wp:posOffset>122838</wp:posOffset>
            </wp:positionV>
            <wp:extent cx="554355" cy="554355"/>
            <wp:effectExtent l="0" t="0" r="0" b="0"/>
            <wp:wrapSquare wrapText="bothSides"/>
            <wp:docPr id="4129826" name="Graphic 59" descr="Danc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421638" name="Graphic 1119421638" descr="Dance with solid fill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1D2">
        <w:rPr>
          <w:b/>
          <w:bCs/>
          <w:u w:val="single"/>
        </w:rPr>
        <w:t xml:space="preserve">  </w:t>
      </w:r>
      <w:r w:rsidR="00AC59DB">
        <w:rPr>
          <w:b/>
          <w:bCs/>
          <w:u w:val="single"/>
        </w:rPr>
        <w:t xml:space="preserve">   </w:t>
      </w:r>
    </w:p>
    <w:p w14:paraId="6DC22699" w14:textId="0A1948F4" w:rsidR="002842B6" w:rsidRDefault="00145E61" w:rsidP="007B7538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786240" behindDoc="0" locked="0" layoutInCell="1" allowOverlap="1" wp14:anchorId="63E30E13" wp14:editId="34522113">
            <wp:simplePos x="0" y="0"/>
            <wp:positionH relativeFrom="column">
              <wp:posOffset>5506085</wp:posOffset>
            </wp:positionH>
            <wp:positionV relativeFrom="paragraph">
              <wp:posOffset>61595</wp:posOffset>
            </wp:positionV>
            <wp:extent cx="718820" cy="718820"/>
            <wp:effectExtent l="0" t="0" r="5080" b="0"/>
            <wp:wrapSquare wrapText="bothSides"/>
            <wp:docPr id="1147597514" name="Graphic 63" descr="Jack-O-Lanter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597514" name="Graphic 1147597514" descr="Jack-O-Lantern with solid fill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820" cy="718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439D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43BA524" wp14:editId="5DCE3363">
                <wp:simplePos x="0" y="0"/>
                <wp:positionH relativeFrom="margin">
                  <wp:posOffset>3249295</wp:posOffset>
                </wp:positionH>
                <wp:positionV relativeFrom="paragraph">
                  <wp:posOffset>40640</wp:posOffset>
                </wp:positionV>
                <wp:extent cx="1727835" cy="390525"/>
                <wp:effectExtent l="0" t="0" r="0" b="9525"/>
                <wp:wrapSquare wrapText="bothSides"/>
                <wp:docPr id="3718147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83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613791" w14:textId="272EC2E2" w:rsidR="00EE439D" w:rsidRPr="00525A94" w:rsidRDefault="00B93975" w:rsidP="00EE439D">
                            <w:pPr>
                              <w:jc w:val="center"/>
                              <w:rPr>
                                <w:b/>
                                <w:bCs/>
                                <w:color w:val="FFC000" w:themeColor="accent4"/>
                                <w:sz w:val="72"/>
                                <w:szCs w:val="72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 w:themeColor="accent4"/>
                                <w:sz w:val="36"/>
                                <w:szCs w:val="36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Bonfire Night </w:t>
                            </w:r>
                            <w:r w:rsidR="00EE439D">
                              <w:rPr>
                                <w:b/>
                                <w:bCs/>
                                <w:color w:val="FFC000" w:themeColor="accent4"/>
                                <w:sz w:val="36"/>
                                <w:szCs w:val="36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3BA52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87" type="#_x0000_t202" style="position:absolute;margin-left:255.85pt;margin-top:3.2pt;width:136.05pt;height:30.75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" filled="f" stroked="f">
                <v:fill o:detectmouseclick="t"/>
                <v:textbox>
                  <w:txbxContent>
                    <w:p w14:paraId="2C613791" w14:textId="272EC2E2" w:rsidR="00EE439D" w:rsidRPr="00525A94" w:rsidRDefault="00B93975" w:rsidP="00EE439D">
                      <w:pPr>
                        <w:jc w:val="center"/>
                        <w:rPr>
                          <w:b/>
                          <w:bCs/>
                          <w:color w:val="FFC000" w:themeColor="accent4"/>
                          <w:sz w:val="72"/>
                          <w:szCs w:val="72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bCs/>
                          <w:color w:val="FFC000" w:themeColor="accent4"/>
                          <w:sz w:val="36"/>
                          <w:szCs w:val="36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Bonfire Night </w:t>
                      </w:r>
                      <w:r w:rsidR="00EE439D">
                        <w:rPr>
                          <w:b/>
                          <w:bCs/>
                          <w:color w:val="FFC000" w:themeColor="accent4"/>
                          <w:sz w:val="36"/>
                          <w:szCs w:val="36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5A94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7799897" wp14:editId="7CD26475">
                <wp:simplePos x="0" y="0"/>
                <wp:positionH relativeFrom="margin">
                  <wp:align>left</wp:align>
                </wp:positionH>
                <wp:positionV relativeFrom="paragraph">
                  <wp:posOffset>283210</wp:posOffset>
                </wp:positionV>
                <wp:extent cx="1268095" cy="385445"/>
                <wp:effectExtent l="0" t="0" r="0" b="0"/>
                <wp:wrapSquare wrapText="bothSides"/>
                <wp:docPr id="78740962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095" cy="385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DC1155" w14:textId="7F057003" w:rsidR="00525A94" w:rsidRPr="00525A94" w:rsidRDefault="00525A94" w:rsidP="00525A94">
                            <w:pPr>
                              <w:jc w:val="center"/>
                              <w:rPr>
                                <w:b/>
                                <w:bCs/>
                                <w:color w:val="FFC000" w:themeColor="accent4"/>
                                <w:sz w:val="72"/>
                                <w:szCs w:val="72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525A94">
                              <w:rPr>
                                <w:b/>
                                <w:bCs/>
                                <w:color w:val="FFC000" w:themeColor="accent4"/>
                                <w:sz w:val="36"/>
                                <w:szCs w:val="36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Diwal</w:t>
                            </w:r>
                            <w:r>
                              <w:rPr>
                                <w:b/>
                                <w:bCs/>
                                <w:color w:val="FFC000" w:themeColor="accent4"/>
                                <w:sz w:val="36"/>
                                <w:szCs w:val="36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99897" id="_x0000_s1088" type="#_x0000_t202" style="position:absolute;margin-left:0;margin-top:22.3pt;width:99.85pt;height:30.35pt;z-index:2517770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" filled="f" stroked="f">
                <v:fill o:detectmouseclick="t"/>
                <v:textbox>
                  <w:txbxContent>
                    <w:p w14:paraId="1EDC1155" w14:textId="7F057003" w:rsidR="00525A94" w:rsidRPr="00525A94" w:rsidRDefault="00525A94" w:rsidP="00525A94">
                      <w:pPr>
                        <w:jc w:val="center"/>
                        <w:rPr>
                          <w:b/>
                          <w:bCs/>
                          <w:color w:val="FFC000" w:themeColor="accent4"/>
                          <w:sz w:val="72"/>
                          <w:szCs w:val="72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525A94">
                        <w:rPr>
                          <w:b/>
                          <w:bCs/>
                          <w:color w:val="FFC000" w:themeColor="accent4"/>
                          <w:sz w:val="36"/>
                          <w:szCs w:val="36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Diwal</w:t>
                      </w:r>
                      <w:r>
                        <w:rPr>
                          <w:b/>
                          <w:bCs/>
                          <w:color w:val="FFC000" w:themeColor="accent4"/>
                          <w:sz w:val="36"/>
                          <w:szCs w:val="36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6A80504" w14:textId="4899E07C" w:rsidR="002842B6" w:rsidRDefault="00EC1E27" w:rsidP="007B7538">
      <w:pPr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B26919E" wp14:editId="5C12C530">
                <wp:simplePos x="0" y="0"/>
                <wp:positionH relativeFrom="margin">
                  <wp:posOffset>1642022</wp:posOffset>
                </wp:positionH>
                <wp:positionV relativeFrom="paragraph">
                  <wp:posOffset>172544</wp:posOffset>
                </wp:positionV>
                <wp:extent cx="1727835" cy="390525"/>
                <wp:effectExtent l="0" t="0" r="0" b="9525"/>
                <wp:wrapSquare wrapText="bothSides"/>
                <wp:docPr id="31452523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83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8BCD08" w14:textId="028B631D" w:rsidR="00EC1E27" w:rsidRPr="00525A94" w:rsidRDefault="00EC1E27" w:rsidP="00EC1E27">
                            <w:pPr>
                              <w:jc w:val="center"/>
                              <w:rPr>
                                <w:b/>
                                <w:bCs/>
                                <w:color w:val="FFC000" w:themeColor="accent4"/>
                                <w:sz w:val="72"/>
                                <w:szCs w:val="72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 w:themeColor="accent4"/>
                                <w:sz w:val="36"/>
                                <w:szCs w:val="36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Christmas </w:t>
                            </w:r>
                            <w:r>
                              <w:rPr>
                                <w:b/>
                                <w:bCs/>
                                <w:color w:val="FFC000" w:themeColor="accent4"/>
                                <w:sz w:val="36"/>
                                <w:szCs w:val="36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6919E" id="_x0000_s1089" type="#_x0000_t202" style="position:absolute;margin-left:129.3pt;margin-top:13.6pt;width:136.05pt;height:30.75pt;z-index:251785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" filled="f" stroked="f">
                <v:fill o:detectmouseclick="t"/>
                <v:textbox>
                  <w:txbxContent>
                    <w:p w14:paraId="7E8BCD08" w14:textId="028B631D" w:rsidR="00EC1E27" w:rsidRPr="00525A94" w:rsidRDefault="00EC1E27" w:rsidP="00EC1E27">
                      <w:pPr>
                        <w:jc w:val="center"/>
                        <w:rPr>
                          <w:b/>
                          <w:bCs/>
                          <w:color w:val="FFC000" w:themeColor="accent4"/>
                          <w:sz w:val="72"/>
                          <w:szCs w:val="72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bCs/>
                          <w:color w:val="FFC000" w:themeColor="accent4"/>
                          <w:sz w:val="36"/>
                          <w:szCs w:val="36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Christmas </w:t>
                      </w:r>
                      <w:r>
                        <w:rPr>
                          <w:b/>
                          <w:bCs/>
                          <w:color w:val="FFC000" w:themeColor="accent4"/>
                          <w:sz w:val="36"/>
                          <w:szCs w:val="36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47FC66" w14:textId="3D8118A7" w:rsidR="002842B6" w:rsidRPr="00850AEC" w:rsidRDefault="00917E29" w:rsidP="007B7538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789312" behindDoc="0" locked="0" layoutInCell="1" allowOverlap="1" wp14:anchorId="0A504A30" wp14:editId="6AF76DDB">
            <wp:simplePos x="0" y="0"/>
            <wp:positionH relativeFrom="column">
              <wp:posOffset>4337975</wp:posOffset>
            </wp:positionH>
            <wp:positionV relativeFrom="paragraph">
              <wp:posOffset>3733</wp:posOffset>
            </wp:positionV>
            <wp:extent cx="665480" cy="665480"/>
            <wp:effectExtent l="0" t="0" r="0" b="1270"/>
            <wp:wrapSquare wrapText="bothSides"/>
            <wp:docPr id="524177188" name="Graphic 68" descr="Bonfir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177188" name="Graphic 524177188" descr="Bonfire with solid fill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80" cy="665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24CD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F4217BA" wp14:editId="249F81A6">
                <wp:simplePos x="0" y="0"/>
                <wp:positionH relativeFrom="margin">
                  <wp:posOffset>1382395</wp:posOffset>
                </wp:positionH>
                <wp:positionV relativeFrom="paragraph">
                  <wp:posOffset>285115</wp:posOffset>
                </wp:positionV>
                <wp:extent cx="1268095" cy="385445"/>
                <wp:effectExtent l="0" t="0" r="0" b="0"/>
                <wp:wrapSquare wrapText="bothSides"/>
                <wp:docPr id="72742229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095" cy="385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5D3F99" w14:textId="122A8937" w:rsidR="001724CD" w:rsidRPr="00525A94" w:rsidRDefault="00B61E6E" w:rsidP="001724CD">
                            <w:pPr>
                              <w:jc w:val="center"/>
                              <w:rPr>
                                <w:b/>
                                <w:bCs/>
                                <w:color w:val="FFC000" w:themeColor="accent4"/>
                                <w:sz w:val="72"/>
                                <w:szCs w:val="72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 w:themeColor="accent4"/>
                                <w:sz w:val="36"/>
                                <w:szCs w:val="36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Halloween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217BA" id="_x0000_s1090" type="#_x0000_t202" style="position:absolute;margin-left:108.85pt;margin-top:22.45pt;width:99.85pt;height:30.3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" filled="f" stroked="f">
                <v:fill o:detectmouseclick="t"/>
                <v:textbox>
                  <w:txbxContent>
                    <w:p w14:paraId="0B5D3F99" w14:textId="122A8937" w:rsidR="001724CD" w:rsidRPr="00525A94" w:rsidRDefault="00B61E6E" w:rsidP="001724CD">
                      <w:pPr>
                        <w:jc w:val="center"/>
                        <w:rPr>
                          <w:b/>
                          <w:bCs/>
                          <w:color w:val="FFC000" w:themeColor="accent4"/>
                          <w:sz w:val="72"/>
                          <w:szCs w:val="72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bCs/>
                          <w:color w:val="FFC000" w:themeColor="accent4"/>
                          <w:sz w:val="36"/>
                          <w:szCs w:val="36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Halloween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416B1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91D4AA2" wp14:editId="5FBC3534">
                <wp:simplePos x="0" y="0"/>
                <wp:positionH relativeFrom="column">
                  <wp:posOffset>-1277</wp:posOffset>
                </wp:positionH>
                <wp:positionV relativeFrom="paragraph">
                  <wp:posOffset>-1619</wp:posOffset>
                </wp:positionV>
                <wp:extent cx="1828800" cy="1828800"/>
                <wp:effectExtent l="0" t="0" r="0" b="5080"/>
                <wp:wrapSquare wrapText="bothSides"/>
                <wp:docPr id="42490665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12E0C2" w14:textId="462AC295" w:rsidR="009416B1" w:rsidRPr="009416B1" w:rsidRDefault="006B508E" w:rsidP="009416B1">
                            <w:pPr>
                              <w:jc w:val="center"/>
                              <w:rPr>
                                <w:bCs/>
                                <w:sz w:val="72"/>
                                <w:szCs w:val="72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Cs/>
                                <w:sz w:val="72"/>
                                <w:szCs w:val="72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1D4AA2" id="_x0000_s1091" type="#_x0000_t202" style="position:absolute;margin-left:-.1pt;margin-top:-.15pt;width:2in;height:2in;z-index:2517749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" filled="f" stroked="f">
                <v:fill o:detectmouseclick="t"/>
                <v:textbox style="mso-fit-shape-to-text:t">
                  <w:txbxContent>
                    <w:p w14:paraId="3812E0C2" w14:textId="462AC295" w:rsidR="009416B1" w:rsidRPr="009416B1" w:rsidRDefault="006B508E" w:rsidP="009416B1">
                      <w:pPr>
                        <w:jc w:val="center"/>
                        <w:rPr>
                          <w:bCs/>
                          <w:sz w:val="72"/>
                          <w:szCs w:val="72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Cs/>
                          <w:sz w:val="72"/>
                          <w:szCs w:val="72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C29A60B" w14:textId="26392170" w:rsidR="007874B6" w:rsidRDefault="008E31C2" w:rsidP="00AE7327">
      <w:pPr>
        <w:jc w:val="center"/>
      </w:pPr>
      <w:r>
        <w:rPr>
          <w:noProof/>
        </w:rPr>
        <w:drawing>
          <wp:anchor distT="0" distB="0" distL="114300" distR="114300" simplePos="0" relativeHeight="251788288" behindDoc="0" locked="0" layoutInCell="1" allowOverlap="1" wp14:anchorId="542AD0DA" wp14:editId="2023018E">
            <wp:simplePos x="0" y="0"/>
            <wp:positionH relativeFrom="column">
              <wp:posOffset>304653</wp:posOffset>
            </wp:positionH>
            <wp:positionV relativeFrom="paragraph">
              <wp:posOffset>35303</wp:posOffset>
            </wp:positionV>
            <wp:extent cx="687070" cy="687070"/>
            <wp:effectExtent l="0" t="0" r="0" b="0"/>
            <wp:wrapSquare wrapText="bothSides"/>
            <wp:docPr id="851682602" name="Graphic 67" descr="Firecracke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682602" name="Graphic 851682602" descr="Firecracker with solid fill"/>
                    <pic:cNvPicPr/>
                  </pic:nvPicPr>
                  <pic:blipFill>
                    <a:blip r:embed="rId34">
                      <a:extLst>
                        <a:ext uri="{96DAC541-7B7A-43D3-8B79-37D633B846F1}">
                          <asvg:svgBlip xmlns:asvg="http://schemas.microsoft.com/office/drawing/2016/SVG/main" r:embed="rId3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07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0CA4">
        <w:rPr>
          <w:noProof/>
        </w:rPr>
        <w:drawing>
          <wp:anchor distT="0" distB="0" distL="114300" distR="114300" simplePos="0" relativeHeight="251787264" behindDoc="0" locked="0" layoutInCell="1" allowOverlap="1" wp14:anchorId="3F905AC2" wp14:editId="046E036E">
            <wp:simplePos x="0" y="0"/>
            <wp:positionH relativeFrom="column">
              <wp:posOffset>3085436</wp:posOffset>
            </wp:positionH>
            <wp:positionV relativeFrom="paragraph">
              <wp:posOffset>56394</wp:posOffset>
            </wp:positionV>
            <wp:extent cx="649605" cy="649605"/>
            <wp:effectExtent l="0" t="0" r="0" b="0"/>
            <wp:wrapSquare wrapText="bothSides"/>
            <wp:docPr id="1658668328" name="Graphic 66" descr="Holiday tre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668328" name="Graphic 1658668328" descr="Holiday tree with solid fill"/>
                    <pic:cNvPicPr/>
                  </pic:nvPicPr>
                  <pic:blipFill>
                    <a:blip r:embed="rId36">
                      <a:extLst>
                        <a:ext uri="{96DAC541-7B7A-43D3-8B79-37D633B846F1}">
                          <asvg:svgBlip xmlns:asvg="http://schemas.microsoft.com/office/drawing/2016/SVG/main" r:embed="rId3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605" cy="649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438F">
        <w:t xml:space="preserve">  </w:t>
      </w:r>
      <w:r w:rsidR="006B7B0D">
        <w:t xml:space="preserve"> </w:t>
      </w:r>
      <w:r w:rsidR="004A476C">
        <w:t xml:space="preserve"> </w:t>
      </w:r>
      <w:r w:rsidR="00BF7EDC">
        <w:t xml:space="preserve"> </w:t>
      </w:r>
      <w:r w:rsidR="005035FB">
        <w:t xml:space="preserve"> </w:t>
      </w:r>
    </w:p>
    <w:p w14:paraId="1ADF952A" w14:textId="18224A53" w:rsidR="00145E61" w:rsidRDefault="00917E29" w:rsidP="00AE7327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3162E4C" wp14:editId="2441A865">
                <wp:simplePos x="0" y="0"/>
                <wp:positionH relativeFrom="margin">
                  <wp:posOffset>5072380</wp:posOffset>
                </wp:positionH>
                <wp:positionV relativeFrom="paragraph">
                  <wp:posOffset>19050</wp:posOffset>
                </wp:positionV>
                <wp:extent cx="1098550" cy="464185"/>
                <wp:effectExtent l="0" t="0" r="0" b="0"/>
                <wp:wrapSquare wrapText="bothSides"/>
                <wp:docPr id="53749549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550" cy="46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063C4D" w14:textId="53A13715" w:rsidR="00917E29" w:rsidRPr="00525A94" w:rsidRDefault="00917E29" w:rsidP="00917E29">
                            <w:pPr>
                              <w:jc w:val="center"/>
                              <w:rPr>
                                <w:b/>
                                <w:bCs/>
                                <w:color w:val="FFC000" w:themeColor="accent4"/>
                                <w:sz w:val="72"/>
                                <w:szCs w:val="72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 w:themeColor="accent4"/>
                                <w:sz w:val="36"/>
                                <w:szCs w:val="36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Parties </w:t>
                            </w:r>
                            <w:r>
                              <w:rPr>
                                <w:b/>
                                <w:bCs/>
                                <w:color w:val="FFC000" w:themeColor="accent4"/>
                                <w:sz w:val="36"/>
                                <w:szCs w:val="36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62E4C" id="_x0000_s1092" type="#_x0000_t202" style="position:absolute;left:0;text-align:left;margin-left:399.4pt;margin-top:1.5pt;width:86.5pt;height:36.55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" filled="f" stroked="f">
                <v:fill o:detectmouseclick="t"/>
                <v:textbox>
                  <w:txbxContent>
                    <w:p w14:paraId="2E063C4D" w14:textId="53A13715" w:rsidR="00917E29" w:rsidRPr="00525A94" w:rsidRDefault="00917E29" w:rsidP="00917E29">
                      <w:pPr>
                        <w:jc w:val="center"/>
                        <w:rPr>
                          <w:b/>
                          <w:bCs/>
                          <w:color w:val="FFC000" w:themeColor="accent4"/>
                          <w:sz w:val="72"/>
                          <w:szCs w:val="72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bCs/>
                          <w:color w:val="FFC000" w:themeColor="accent4"/>
                          <w:sz w:val="36"/>
                          <w:szCs w:val="36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Parties </w:t>
                      </w:r>
                      <w:r>
                        <w:rPr>
                          <w:b/>
                          <w:bCs/>
                          <w:color w:val="FFC000" w:themeColor="accent4"/>
                          <w:sz w:val="36"/>
                          <w:szCs w:val="36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BAC7B2" w14:textId="64EB2C62" w:rsidR="00145E61" w:rsidRDefault="00145E61" w:rsidP="00AE7327">
      <w:pPr>
        <w:jc w:val="center"/>
      </w:pPr>
    </w:p>
    <w:sectPr w:rsidR="00145E61">
      <w:pgSz w:w="11906" w:h="16838"/>
      <w:pgMar w:top="819" w:right="1107" w:bottom="0" w:left="8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7B6AA3"/>
    <w:multiLevelType w:val="multilevel"/>
    <w:tmpl w:val="88689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E87FA1"/>
    <w:multiLevelType w:val="hybridMultilevel"/>
    <w:tmpl w:val="2F6C9F44"/>
    <w:lvl w:ilvl="0" w:tplc="8F0EB17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24242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E0271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4242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3A204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4242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80D3C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24242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04F54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4242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E8CE0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4242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E8F3D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24242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2E6E3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4242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42FA6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4242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11B7969"/>
    <w:multiLevelType w:val="multilevel"/>
    <w:tmpl w:val="5AD63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E47977"/>
    <w:multiLevelType w:val="multilevel"/>
    <w:tmpl w:val="4CE45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8413711">
    <w:abstractNumId w:val="1"/>
  </w:num>
  <w:num w:numId="2" w16cid:durableId="1142308895">
    <w:abstractNumId w:val="0"/>
  </w:num>
  <w:num w:numId="3" w16cid:durableId="943609442">
    <w:abstractNumId w:val="2"/>
  </w:num>
  <w:num w:numId="4" w16cid:durableId="10927049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attachedTemplate r:id="rId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959"/>
    <w:rsid w:val="0000021A"/>
    <w:rsid w:val="00035354"/>
    <w:rsid w:val="00046B91"/>
    <w:rsid w:val="00047B3C"/>
    <w:rsid w:val="000665AE"/>
    <w:rsid w:val="000673B9"/>
    <w:rsid w:val="000755FE"/>
    <w:rsid w:val="0008153D"/>
    <w:rsid w:val="000855E6"/>
    <w:rsid w:val="00085B46"/>
    <w:rsid w:val="000A04E9"/>
    <w:rsid w:val="000A73C4"/>
    <w:rsid w:val="000B12D4"/>
    <w:rsid w:val="000B49AE"/>
    <w:rsid w:val="000C256F"/>
    <w:rsid w:val="000C446D"/>
    <w:rsid w:val="000D4CD9"/>
    <w:rsid w:val="001210D8"/>
    <w:rsid w:val="00125E35"/>
    <w:rsid w:val="00145E61"/>
    <w:rsid w:val="00156466"/>
    <w:rsid w:val="00156804"/>
    <w:rsid w:val="0016056B"/>
    <w:rsid w:val="00161EEC"/>
    <w:rsid w:val="0016236F"/>
    <w:rsid w:val="001634A7"/>
    <w:rsid w:val="0016447C"/>
    <w:rsid w:val="001724CD"/>
    <w:rsid w:val="00180DEE"/>
    <w:rsid w:val="0019620F"/>
    <w:rsid w:val="001A0947"/>
    <w:rsid w:val="001A3178"/>
    <w:rsid w:val="001C5E12"/>
    <w:rsid w:val="001D05CA"/>
    <w:rsid w:val="001E4F16"/>
    <w:rsid w:val="001F05F2"/>
    <w:rsid w:val="001F381F"/>
    <w:rsid w:val="0020763A"/>
    <w:rsid w:val="002112E1"/>
    <w:rsid w:val="00214202"/>
    <w:rsid w:val="00225F28"/>
    <w:rsid w:val="002311D3"/>
    <w:rsid w:val="00234240"/>
    <w:rsid w:val="00263263"/>
    <w:rsid w:val="00267D13"/>
    <w:rsid w:val="002728E1"/>
    <w:rsid w:val="00277819"/>
    <w:rsid w:val="002842B6"/>
    <w:rsid w:val="00293D0B"/>
    <w:rsid w:val="00295404"/>
    <w:rsid w:val="002972E0"/>
    <w:rsid w:val="002A12C7"/>
    <w:rsid w:val="002A2D8A"/>
    <w:rsid w:val="002B3D22"/>
    <w:rsid w:val="002B487B"/>
    <w:rsid w:val="002C1BE0"/>
    <w:rsid w:val="002C5B44"/>
    <w:rsid w:val="002D3738"/>
    <w:rsid w:val="002D5E34"/>
    <w:rsid w:val="002F147C"/>
    <w:rsid w:val="002F16E1"/>
    <w:rsid w:val="002F1DBC"/>
    <w:rsid w:val="002F7FB2"/>
    <w:rsid w:val="0030438F"/>
    <w:rsid w:val="00311822"/>
    <w:rsid w:val="0031416E"/>
    <w:rsid w:val="00314E33"/>
    <w:rsid w:val="0032197B"/>
    <w:rsid w:val="00342AEA"/>
    <w:rsid w:val="00342CD5"/>
    <w:rsid w:val="0035147B"/>
    <w:rsid w:val="0035316C"/>
    <w:rsid w:val="0035480B"/>
    <w:rsid w:val="003575F1"/>
    <w:rsid w:val="00360C18"/>
    <w:rsid w:val="00364006"/>
    <w:rsid w:val="003679E4"/>
    <w:rsid w:val="0038403C"/>
    <w:rsid w:val="00385763"/>
    <w:rsid w:val="0038647C"/>
    <w:rsid w:val="003B24AD"/>
    <w:rsid w:val="003B764E"/>
    <w:rsid w:val="003D2C2B"/>
    <w:rsid w:val="003E7CB7"/>
    <w:rsid w:val="00434D6A"/>
    <w:rsid w:val="00434D9D"/>
    <w:rsid w:val="00441879"/>
    <w:rsid w:val="00461E84"/>
    <w:rsid w:val="00464C58"/>
    <w:rsid w:val="00473797"/>
    <w:rsid w:val="0049719C"/>
    <w:rsid w:val="00497D83"/>
    <w:rsid w:val="004A476C"/>
    <w:rsid w:val="004D7829"/>
    <w:rsid w:val="004E0DC6"/>
    <w:rsid w:val="004E4E18"/>
    <w:rsid w:val="004E6253"/>
    <w:rsid w:val="004F5FB7"/>
    <w:rsid w:val="005035FB"/>
    <w:rsid w:val="005041F9"/>
    <w:rsid w:val="005048FF"/>
    <w:rsid w:val="00513A05"/>
    <w:rsid w:val="00515804"/>
    <w:rsid w:val="00515856"/>
    <w:rsid w:val="00525A94"/>
    <w:rsid w:val="00531527"/>
    <w:rsid w:val="00532D3E"/>
    <w:rsid w:val="00534D54"/>
    <w:rsid w:val="00541CDC"/>
    <w:rsid w:val="00552A00"/>
    <w:rsid w:val="00567186"/>
    <w:rsid w:val="00580B93"/>
    <w:rsid w:val="00594070"/>
    <w:rsid w:val="005A4BBB"/>
    <w:rsid w:val="005A7157"/>
    <w:rsid w:val="005C2389"/>
    <w:rsid w:val="005C4E6A"/>
    <w:rsid w:val="005C6774"/>
    <w:rsid w:val="005D58BF"/>
    <w:rsid w:val="005D61D2"/>
    <w:rsid w:val="005D67FA"/>
    <w:rsid w:val="005E1124"/>
    <w:rsid w:val="005F689C"/>
    <w:rsid w:val="006020AF"/>
    <w:rsid w:val="00603F1D"/>
    <w:rsid w:val="00610018"/>
    <w:rsid w:val="006107A6"/>
    <w:rsid w:val="0062208B"/>
    <w:rsid w:val="00625188"/>
    <w:rsid w:val="00626D1E"/>
    <w:rsid w:val="006421CF"/>
    <w:rsid w:val="006573A2"/>
    <w:rsid w:val="00673E43"/>
    <w:rsid w:val="006779B4"/>
    <w:rsid w:val="006B03CD"/>
    <w:rsid w:val="006B19F3"/>
    <w:rsid w:val="006B38AD"/>
    <w:rsid w:val="006B508E"/>
    <w:rsid w:val="006B7B0D"/>
    <w:rsid w:val="006C0278"/>
    <w:rsid w:val="006C50ED"/>
    <w:rsid w:val="006D17EF"/>
    <w:rsid w:val="006D5CFC"/>
    <w:rsid w:val="006E564B"/>
    <w:rsid w:val="006F1B91"/>
    <w:rsid w:val="006F7DEE"/>
    <w:rsid w:val="00703E49"/>
    <w:rsid w:val="00716B66"/>
    <w:rsid w:val="00736512"/>
    <w:rsid w:val="00736BF7"/>
    <w:rsid w:val="00747358"/>
    <w:rsid w:val="0075122B"/>
    <w:rsid w:val="007545C6"/>
    <w:rsid w:val="00771386"/>
    <w:rsid w:val="00776A80"/>
    <w:rsid w:val="00781B93"/>
    <w:rsid w:val="00785B21"/>
    <w:rsid w:val="007874B6"/>
    <w:rsid w:val="00790625"/>
    <w:rsid w:val="00797E6C"/>
    <w:rsid w:val="007A0274"/>
    <w:rsid w:val="007A2F40"/>
    <w:rsid w:val="007B0FF0"/>
    <w:rsid w:val="007B7538"/>
    <w:rsid w:val="007C6976"/>
    <w:rsid w:val="007E7B3C"/>
    <w:rsid w:val="007F3F49"/>
    <w:rsid w:val="007F45A3"/>
    <w:rsid w:val="0080318C"/>
    <w:rsid w:val="0081182D"/>
    <w:rsid w:val="008167FE"/>
    <w:rsid w:val="00823F6B"/>
    <w:rsid w:val="008268AC"/>
    <w:rsid w:val="00827D38"/>
    <w:rsid w:val="00830AB9"/>
    <w:rsid w:val="008345ED"/>
    <w:rsid w:val="00836D15"/>
    <w:rsid w:val="00842081"/>
    <w:rsid w:val="0084327F"/>
    <w:rsid w:val="00850AEC"/>
    <w:rsid w:val="0085467A"/>
    <w:rsid w:val="00863BBC"/>
    <w:rsid w:val="00874CD5"/>
    <w:rsid w:val="00880EEB"/>
    <w:rsid w:val="0089340B"/>
    <w:rsid w:val="008A40BF"/>
    <w:rsid w:val="008A7777"/>
    <w:rsid w:val="008B38C5"/>
    <w:rsid w:val="008C4C1B"/>
    <w:rsid w:val="008D3E51"/>
    <w:rsid w:val="008D5AD7"/>
    <w:rsid w:val="008D6906"/>
    <w:rsid w:val="008E1807"/>
    <w:rsid w:val="008E31C2"/>
    <w:rsid w:val="008E4683"/>
    <w:rsid w:val="008F64FA"/>
    <w:rsid w:val="008F76C4"/>
    <w:rsid w:val="009031AA"/>
    <w:rsid w:val="00904C76"/>
    <w:rsid w:val="0091280A"/>
    <w:rsid w:val="0091528E"/>
    <w:rsid w:val="00917E29"/>
    <w:rsid w:val="00920070"/>
    <w:rsid w:val="00923D7D"/>
    <w:rsid w:val="00927C03"/>
    <w:rsid w:val="0093477F"/>
    <w:rsid w:val="00936600"/>
    <w:rsid w:val="009416B1"/>
    <w:rsid w:val="00942BA4"/>
    <w:rsid w:val="009719AF"/>
    <w:rsid w:val="00975437"/>
    <w:rsid w:val="009824C3"/>
    <w:rsid w:val="00982747"/>
    <w:rsid w:val="009914B2"/>
    <w:rsid w:val="009A0205"/>
    <w:rsid w:val="009A535B"/>
    <w:rsid w:val="009B773E"/>
    <w:rsid w:val="009C79B9"/>
    <w:rsid w:val="009D2A5F"/>
    <w:rsid w:val="009D3C77"/>
    <w:rsid w:val="009E6677"/>
    <w:rsid w:val="009E7933"/>
    <w:rsid w:val="009F02D3"/>
    <w:rsid w:val="009F417E"/>
    <w:rsid w:val="009F7531"/>
    <w:rsid w:val="00A01151"/>
    <w:rsid w:val="00A018A2"/>
    <w:rsid w:val="00A041B1"/>
    <w:rsid w:val="00A079BC"/>
    <w:rsid w:val="00A10734"/>
    <w:rsid w:val="00A13532"/>
    <w:rsid w:val="00A14A0F"/>
    <w:rsid w:val="00A15616"/>
    <w:rsid w:val="00A17687"/>
    <w:rsid w:val="00A21D50"/>
    <w:rsid w:val="00A312C3"/>
    <w:rsid w:val="00A43545"/>
    <w:rsid w:val="00A53BE4"/>
    <w:rsid w:val="00A63640"/>
    <w:rsid w:val="00A76C2E"/>
    <w:rsid w:val="00A824CA"/>
    <w:rsid w:val="00A87624"/>
    <w:rsid w:val="00A917F3"/>
    <w:rsid w:val="00A940BC"/>
    <w:rsid w:val="00A953BE"/>
    <w:rsid w:val="00AA0CB5"/>
    <w:rsid w:val="00AA1607"/>
    <w:rsid w:val="00AA3FC4"/>
    <w:rsid w:val="00AA5A62"/>
    <w:rsid w:val="00AA6C49"/>
    <w:rsid w:val="00AC02A6"/>
    <w:rsid w:val="00AC59DB"/>
    <w:rsid w:val="00AD3F3A"/>
    <w:rsid w:val="00AE5918"/>
    <w:rsid w:val="00AE65AB"/>
    <w:rsid w:val="00AE7327"/>
    <w:rsid w:val="00B161C4"/>
    <w:rsid w:val="00B268FA"/>
    <w:rsid w:val="00B41509"/>
    <w:rsid w:val="00B45982"/>
    <w:rsid w:val="00B54E23"/>
    <w:rsid w:val="00B55558"/>
    <w:rsid w:val="00B55F31"/>
    <w:rsid w:val="00B56746"/>
    <w:rsid w:val="00B57900"/>
    <w:rsid w:val="00B602EB"/>
    <w:rsid w:val="00B606AA"/>
    <w:rsid w:val="00B61E6E"/>
    <w:rsid w:val="00B64289"/>
    <w:rsid w:val="00B66E7D"/>
    <w:rsid w:val="00B716B8"/>
    <w:rsid w:val="00B72AF6"/>
    <w:rsid w:val="00B75A90"/>
    <w:rsid w:val="00B85C0C"/>
    <w:rsid w:val="00B9348E"/>
    <w:rsid w:val="00B93975"/>
    <w:rsid w:val="00B97CA1"/>
    <w:rsid w:val="00BA0DBE"/>
    <w:rsid w:val="00BC031E"/>
    <w:rsid w:val="00BC5F1B"/>
    <w:rsid w:val="00BD06F8"/>
    <w:rsid w:val="00BD31BD"/>
    <w:rsid w:val="00BE1057"/>
    <w:rsid w:val="00BE5CE6"/>
    <w:rsid w:val="00BE603B"/>
    <w:rsid w:val="00BF03E2"/>
    <w:rsid w:val="00BF2542"/>
    <w:rsid w:val="00BF7EDC"/>
    <w:rsid w:val="00C0108B"/>
    <w:rsid w:val="00C1482E"/>
    <w:rsid w:val="00C22959"/>
    <w:rsid w:val="00C26431"/>
    <w:rsid w:val="00C33244"/>
    <w:rsid w:val="00C341FC"/>
    <w:rsid w:val="00C416EC"/>
    <w:rsid w:val="00C43305"/>
    <w:rsid w:val="00C614AA"/>
    <w:rsid w:val="00C768DB"/>
    <w:rsid w:val="00C80D0E"/>
    <w:rsid w:val="00C90D00"/>
    <w:rsid w:val="00C955F9"/>
    <w:rsid w:val="00CA587D"/>
    <w:rsid w:val="00CB1BB1"/>
    <w:rsid w:val="00CC5CA7"/>
    <w:rsid w:val="00CC67F3"/>
    <w:rsid w:val="00CE268D"/>
    <w:rsid w:val="00CF1F79"/>
    <w:rsid w:val="00CF426F"/>
    <w:rsid w:val="00CF4D05"/>
    <w:rsid w:val="00D10CA4"/>
    <w:rsid w:val="00D11C26"/>
    <w:rsid w:val="00D161F9"/>
    <w:rsid w:val="00D20071"/>
    <w:rsid w:val="00D26E26"/>
    <w:rsid w:val="00D271C7"/>
    <w:rsid w:val="00D30124"/>
    <w:rsid w:val="00D330D8"/>
    <w:rsid w:val="00D44127"/>
    <w:rsid w:val="00D47E79"/>
    <w:rsid w:val="00D51F31"/>
    <w:rsid w:val="00D52DF1"/>
    <w:rsid w:val="00D55377"/>
    <w:rsid w:val="00D57DBA"/>
    <w:rsid w:val="00D67B06"/>
    <w:rsid w:val="00D73F81"/>
    <w:rsid w:val="00D7691B"/>
    <w:rsid w:val="00D777BB"/>
    <w:rsid w:val="00D82CA1"/>
    <w:rsid w:val="00D85CD1"/>
    <w:rsid w:val="00D93243"/>
    <w:rsid w:val="00D95578"/>
    <w:rsid w:val="00DA3456"/>
    <w:rsid w:val="00DB3EBC"/>
    <w:rsid w:val="00DB78E5"/>
    <w:rsid w:val="00DC39EB"/>
    <w:rsid w:val="00DC3B5D"/>
    <w:rsid w:val="00DD5E08"/>
    <w:rsid w:val="00DF3D9E"/>
    <w:rsid w:val="00DF6247"/>
    <w:rsid w:val="00DF6B6F"/>
    <w:rsid w:val="00DF6DEF"/>
    <w:rsid w:val="00E0373B"/>
    <w:rsid w:val="00E037B6"/>
    <w:rsid w:val="00E135FB"/>
    <w:rsid w:val="00E26537"/>
    <w:rsid w:val="00E30578"/>
    <w:rsid w:val="00E33AF5"/>
    <w:rsid w:val="00E4310F"/>
    <w:rsid w:val="00E513F6"/>
    <w:rsid w:val="00E52398"/>
    <w:rsid w:val="00E61E4A"/>
    <w:rsid w:val="00E67D7E"/>
    <w:rsid w:val="00E80D99"/>
    <w:rsid w:val="00E818DF"/>
    <w:rsid w:val="00E8296C"/>
    <w:rsid w:val="00E90245"/>
    <w:rsid w:val="00EA6BD0"/>
    <w:rsid w:val="00EB4900"/>
    <w:rsid w:val="00EB7847"/>
    <w:rsid w:val="00EC1E27"/>
    <w:rsid w:val="00EC2482"/>
    <w:rsid w:val="00EC2795"/>
    <w:rsid w:val="00EE439D"/>
    <w:rsid w:val="00EF752C"/>
    <w:rsid w:val="00F006F0"/>
    <w:rsid w:val="00F02751"/>
    <w:rsid w:val="00F07A48"/>
    <w:rsid w:val="00F11E65"/>
    <w:rsid w:val="00F16980"/>
    <w:rsid w:val="00F238FF"/>
    <w:rsid w:val="00F433CA"/>
    <w:rsid w:val="00F45604"/>
    <w:rsid w:val="00F578A5"/>
    <w:rsid w:val="00F60F93"/>
    <w:rsid w:val="00F8242F"/>
    <w:rsid w:val="00F935CF"/>
    <w:rsid w:val="00F97486"/>
    <w:rsid w:val="00FA14DD"/>
    <w:rsid w:val="00FA1524"/>
    <w:rsid w:val="00FA22B8"/>
    <w:rsid w:val="00FA5047"/>
    <w:rsid w:val="00FB35E6"/>
    <w:rsid w:val="00FC2B6D"/>
    <w:rsid w:val="00FD0B84"/>
    <w:rsid w:val="00FD3D56"/>
    <w:rsid w:val="00FD4C1E"/>
    <w:rsid w:val="00FE4197"/>
    <w:rsid w:val="00FE53B3"/>
    <w:rsid w:val="00FF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4F4D8"/>
  <w15:docId w15:val="{F0066BEA-9D8C-42DE-8ED9-93C874E8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C26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142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42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0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acebook.com/LPWestLeicester" TargetMode="External"/><Relationship Id="rId18" Type="http://schemas.openxmlformats.org/officeDocument/2006/relationships/image" Target="media/image10.svg"/><Relationship Id="rId26" Type="http://schemas.openxmlformats.org/officeDocument/2006/relationships/image" Target="media/image18.jpeg"/><Relationship Id="rId39" Type="http://schemas.openxmlformats.org/officeDocument/2006/relationships/theme" Target="theme/theme1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5.sv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leicester.gov.uk/planning-envionment-and-building-control/pollution-and-pests-leicester/noise-problem" TargetMode="External"/><Relationship Id="rId20" Type="http://schemas.openxmlformats.org/officeDocument/2006/relationships/image" Target="media/image12.sv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6.svg"/><Relationship Id="rId32" Type="http://schemas.openxmlformats.org/officeDocument/2006/relationships/image" Target="media/image24.png"/><Relationship Id="rId37" Type="http://schemas.openxmlformats.org/officeDocument/2006/relationships/image" Target="media/image29.sv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image" Target="media/image28.png"/><Relationship Id="rId10" Type="http://schemas.openxmlformats.org/officeDocument/2006/relationships/image" Target="media/image5.png"/><Relationship Id="rId19" Type="http://schemas.openxmlformats.org/officeDocument/2006/relationships/image" Target="media/image11.png"/><Relationship Id="rId31" Type="http://schemas.openxmlformats.org/officeDocument/2006/relationships/image" Target="media/image23.sv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facebook.com/LPWestLeicester" TargetMode="External"/><Relationship Id="rId22" Type="http://schemas.openxmlformats.org/officeDocument/2006/relationships/image" Target="media/image14.sv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svg"/><Relationship Id="rId8" Type="http://schemas.openxmlformats.org/officeDocument/2006/relationships/image" Target="media/image3.jpeg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6538\AppData\Local\Microsoft\Windows\INetCache\Content.Outlook\25YC3B0P\9cfaf28a-cd9f-47c2-aae1-f748804e46c0%20Aug%20News%20Letter.pdf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B24D1-A1DE-49E2-B7D9-EDED06119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9cfaf28a-cd9f-47c2-aae1-f748804e46c0 Aug News Letter.pdf</Template>
  <TotalTime>471</TotalTime>
  <Pages>4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 Peter (6538)</dc:creator>
  <cp:keywords/>
  <cp:lastModifiedBy>Peter Smith (6538)</cp:lastModifiedBy>
  <cp:revision>290</cp:revision>
  <dcterms:created xsi:type="dcterms:W3CDTF">2026-08-06T14:25:00Z</dcterms:created>
  <dcterms:modified xsi:type="dcterms:W3CDTF">2026-10-31T18:07:00Z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6ff228e-d67e-4e3c-8add-5ac11aebedac_Enabled">
    <vt:lpwstr>true</vt:lpwstr>
  </property>
  <property fmtid="{D5CDD505-2E9C-101B-9397-08002B2CF9AE}" pid="3" name="MSIP_Label_86ff228e-d67e-4e3c-8add-5ac11aebedac_SetDate">
    <vt:lpwstr>2025-09-02T12:13:53Z</vt:lpwstr>
  </property>
  <property fmtid="{D5CDD505-2E9C-101B-9397-08002B2CF9AE}" pid="4" name="MSIP_Label_86ff228e-d67e-4e3c-8add-5ac11aebedac_Method">
    <vt:lpwstr>Standard</vt:lpwstr>
  </property>
  <property fmtid="{D5CDD505-2E9C-101B-9397-08002B2CF9AE}" pid="5" name="MSIP_Label_86ff228e-d67e-4e3c-8add-5ac11aebedac_Name">
    <vt:lpwstr>86ff228e-d67e-4e3c-8add-5ac11aebedac</vt:lpwstr>
  </property>
  <property fmtid="{D5CDD505-2E9C-101B-9397-08002B2CF9AE}" pid="6" name="MSIP_Label_86ff228e-d67e-4e3c-8add-5ac11aebedac_SiteId">
    <vt:lpwstr>6b0ff425-e5e2-4239-bd8b-91ba02b7940a</vt:lpwstr>
  </property>
  <property fmtid="{D5CDD505-2E9C-101B-9397-08002B2CF9AE}" pid="7" name="MSIP_Label_86ff228e-d67e-4e3c-8add-5ac11aebedac_ActionId">
    <vt:lpwstr>396a0b1b-c482-4167-a5cd-2b5ce0bd4b77</vt:lpwstr>
  </property>
  <property fmtid="{D5CDD505-2E9C-101B-9397-08002B2CF9AE}" pid="8" name="MSIP_Label_86ff228e-d67e-4e3c-8add-5ac11aebedac_ContentBits">
    <vt:lpwstr>0</vt:lpwstr>
  </property>
</Properties>
</file>